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F5A5E" w14:textId="77777777" w:rsidR="004430ED" w:rsidRPr="003437E3" w:rsidRDefault="004430ED" w:rsidP="00CA6228">
      <w:pPr>
        <w:jc w:val="center"/>
        <w:rPr>
          <w:rFonts w:cs="B Titr"/>
          <w:sz w:val="2"/>
          <w:szCs w:val="2"/>
          <w:rtl/>
        </w:rPr>
      </w:pPr>
    </w:p>
    <w:p w14:paraId="7AEAB9E3" w14:textId="77777777" w:rsidR="0016333A" w:rsidRPr="00B90E7A" w:rsidRDefault="00190099" w:rsidP="00CA6228">
      <w:pPr>
        <w:jc w:val="center"/>
        <w:rPr>
          <w:rFonts w:cs="B Titr"/>
          <w:sz w:val="16"/>
          <w:szCs w:val="20"/>
          <w:rtl/>
        </w:rPr>
      </w:pPr>
      <w:r w:rsidRPr="00B90E7A">
        <w:rPr>
          <w:rFonts w:cs="B Titr"/>
          <w:sz w:val="16"/>
          <w:szCs w:val="20"/>
          <w:rtl/>
        </w:rPr>
        <w:t>باسمه</w:t>
      </w:r>
      <w:r w:rsidR="0016333A" w:rsidRPr="00B90E7A">
        <w:rPr>
          <w:rFonts w:cs="B Titr" w:hint="cs"/>
          <w:sz w:val="16"/>
          <w:szCs w:val="20"/>
          <w:rtl/>
        </w:rPr>
        <w:t xml:space="preserve"> تعالي</w:t>
      </w:r>
    </w:p>
    <w:p w14:paraId="19EA2F7B" w14:textId="77777777" w:rsidR="00B4122D" w:rsidRPr="00B90E7A" w:rsidRDefault="00B4122D" w:rsidP="00CA6228">
      <w:pPr>
        <w:jc w:val="center"/>
        <w:rPr>
          <w:rFonts w:cs="B Titr"/>
          <w:sz w:val="16"/>
          <w:szCs w:val="20"/>
          <w:rtl/>
        </w:rPr>
      </w:pPr>
      <w:r w:rsidRPr="00B90E7A">
        <w:rPr>
          <w:rFonts w:ascii="IranNastaliq" w:hAnsi="IranNastaliq" w:cs="B Nazanin"/>
          <w:b/>
          <w:bCs/>
          <w:noProof/>
          <w:sz w:val="22"/>
          <w:szCs w:val="22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8AADE" wp14:editId="0BCFEC7B">
                <wp:simplePos x="0" y="0"/>
                <wp:positionH relativeFrom="column">
                  <wp:posOffset>55245</wp:posOffset>
                </wp:positionH>
                <wp:positionV relativeFrom="paragraph">
                  <wp:posOffset>12065</wp:posOffset>
                </wp:positionV>
                <wp:extent cx="3335655" cy="2233930"/>
                <wp:effectExtent l="0" t="0" r="17145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655" cy="2233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8B9FD1" w14:textId="77777777" w:rsidR="00266CAD" w:rsidRDefault="00266CAD" w:rsidP="00B4122D">
                            <w:pPr>
                              <w:jc w:val="both"/>
                              <w:rPr>
                                <w:rFonts w:ascii="IranNastaliq" w:eastAsia="Calibri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مروز مسئله‌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ی تحقیقات برای ما یک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مسئله‌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ی تجملاتی نیست، 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یک مسئله‌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ی حیاتی است. امروز یکی از دو سه کار اصلی و اساسی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ما برای حفظ  هویتمان، موجودیتمان، استقلال و آینده مان، مسئله تحقیق علمی است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. باید این را خیلی جدی بگیریم و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لو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ظا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هر زودبازدهی ندارد و به چشم نمی</w:t>
                            </w:r>
                            <w:r>
                              <w:rPr>
                                <w:rFonts w:ascii="IranNastaliq" w:eastAsia="Calibri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softHyphen/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آید اما خیلی مهم است. </w:t>
                            </w:r>
                          </w:p>
                          <w:p w14:paraId="4F7F138E" w14:textId="77777777" w:rsidR="00266CAD" w:rsidRDefault="00266CAD" w:rsidP="00B4122D">
                            <w:pPr>
                              <w:jc w:val="both"/>
                              <w:rPr>
                                <w:rFonts w:cs="B Titr"/>
                                <w:rtl/>
                              </w:rPr>
                            </w:pPr>
                            <w:r>
                              <w:rPr>
                                <w:rFonts w:ascii="IranNastaliq" w:eastAsia="Calibri" w:hAnsi="IranNastaliq" w:cs="IranNastaliq"/>
                                <w:b/>
                                <w:bCs/>
                                <w:szCs w:val="24"/>
                                <w:rtl/>
                              </w:rPr>
                              <w:t>[</w:t>
                            </w:r>
                            <w:r w:rsidRPr="0021620B">
                              <w:rPr>
                                <w:rFonts w:ascii="IranNastaliq" w:eastAsia="Calibri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مقام معظم رهبری 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(</w:t>
                            </w:r>
                            <w:r w:rsidRPr="0021620B">
                              <w:rPr>
                                <w:rFonts w:ascii="IranNastaliq" w:eastAsia="Calibri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>مدظله العالی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)، در </w:t>
                            </w:r>
                            <w:r w:rsidRPr="0021620B">
                              <w:rPr>
                                <w:rFonts w:ascii="IranNastaliq" w:eastAsia="Calibri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دیدار 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با </w:t>
                            </w:r>
                            <w:r>
                              <w:rPr>
                                <w:rFonts w:ascii="IranNastaliq" w:eastAsia="Calibri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>استادان دانشگاه</w:t>
                            </w:r>
                            <w:r>
                              <w:rPr>
                                <w:rFonts w:ascii="IranNastaliq" w:eastAsia="Calibri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softHyphen/>
                            </w:r>
                            <w:r w:rsidRPr="0021620B">
                              <w:rPr>
                                <w:rFonts w:ascii="IranNastaliq" w:eastAsia="Calibri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>ها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ی 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استان 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خراسان رضوی</w:t>
                            </w:r>
                            <w:r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،</w:t>
                            </w:r>
                            <w:r w:rsidRPr="0021620B">
                              <w:rPr>
                                <w:rFonts w:ascii="IranNastaliq" w:eastAsia="Calibri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473A7">
                              <w:rPr>
                                <w:rFonts w:asciiTheme="minorBidi" w:eastAsia="Calibri" w:hAnsiTheme="minorBidi" w:cstheme="minorBidi"/>
                                <w:b/>
                                <w:bCs/>
                                <w:szCs w:val="24"/>
                                <w:rtl/>
                              </w:rPr>
                              <w:t>25/2/</w:t>
                            </w:r>
                            <w:r w:rsidRPr="00B473A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4"/>
                                <w:rtl/>
                              </w:rPr>
                              <w:t>86]</w:t>
                            </w:r>
                          </w:p>
                          <w:p w14:paraId="591E0760" w14:textId="77777777" w:rsidR="00266CAD" w:rsidRDefault="00266CAD" w:rsidP="00B41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8AA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.35pt;margin-top:.95pt;width:262.65pt;height:17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" fillcolor="window" strokeweight=".5pt">
                <v:textbox>
                  <w:txbxContent>
                    <w:p w14:paraId="688B9FD1" w14:textId="77777777" w:rsidR="00266CAD" w:rsidRDefault="00266CAD" w:rsidP="00B4122D">
                      <w:pPr>
                        <w:jc w:val="both"/>
                        <w:rPr>
                          <w:rFonts w:ascii="IranNastaliq" w:eastAsia="Calibri" w:hAnsi="IranNastaliq" w:cs="B Nazanin"/>
                          <w:b/>
                          <w:bCs/>
                          <w:szCs w:val="24"/>
                          <w:rtl/>
                        </w:rPr>
                      </w:pP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ا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مروز مسئله‌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ی تحقیقات برای ما یک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 مسئله‌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ی تجملاتی نیست، 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یک مسئله‌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ی حیاتی است. امروز یکی از دو سه کار اصلی و اساسی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ما برای حفظ  هویتمان، موجودیتمان، استقلال و آینده مان، مسئله تحقیق علمی است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. باید این را خیلی جدی بگیریم و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لو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ظا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هر زودبازدهی ندارد و به چشم نمی</w:t>
                      </w:r>
                      <w:r>
                        <w:rPr>
                          <w:rFonts w:ascii="IranNastaliq" w:eastAsia="Calibri" w:hAnsi="IranNastaliq" w:cs="B Nazanin"/>
                          <w:b/>
                          <w:bCs/>
                          <w:szCs w:val="24"/>
                          <w:rtl/>
                        </w:rPr>
                        <w:softHyphen/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آید اما خیلی مهم است. </w:t>
                      </w:r>
                    </w:p>
                    <w:p w14:paraId="4F7F138E" w14:textId="77777777" w:rsidR="00266CAD" w:rsidRDefault="00266CAD" w:rsidP="00B4122D">
                      <w:pPr>
                        <w:jc w:val="both"/>
                        <w:rPr>
                          <w:rFonts w:cs="B Titr"/>
                          <w:rtl/>
                        </w:rPr>
                      </w:pPr>
                      <w:r>
                        <w:rPr>
                          <w:rFonts w:ascii="IranNastaliq" w:eastAsia="Calibri" w:hAnsi="IranNastaliq" w:cs="IranNastaliq"/>
                          <w:b/>
                          <w:bCs/>
                          <w:szCs w:val="24"/>
                          <w:rtl/>
                        </w:rPr>
                        <w:t>[</w:t>
                      </w:r>
                      <w:r w:rsidRPr="0021620B">
                        <w:rPr>
                          <w:rFonts w:ascii="IranNastaliq" w:eastAsia="Calibri" w:hAnsi="IranNastaliq" w:cs="B Nazanin"/>
                          <w:b/>
                          <w:bCs/>
                          <w:szCs w:val="24"/>
                          <w:rtl/>
                        </w:rPr>
                        <w:t xml:space="preserve">مقام معظم رهبری 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(</w:t>
                      </w:r>
                      <w:r w:rsidRPr="0021620B">
                        <w:rPr>
                          <w:rFonts w:ascii="IranNastaliq" w:eastAsia="Calibri" w:hAnsi="IranNastaliq" w:cs="B Nazanin"/>
                          <w:b/>
                          <w:bCs/>
                          <w:szCs w:val="24"/>
                          <w:rtl/>
                        </w:rPr>
                        <w:t>مدظله العالی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)، در </w:t>
                      </w:r>
                      <w:r w:rsidRPr="0021620B">
                        <w:rPr>
                          <w:rFonts w:ascii="IranNastaliq" w:eastAsia="Calibri" w:hAnsi="IranNastaliq" w:cs="B Nazanin"/>
                          <w:b/>
                          <w:bCs/>
                          <w:szCs w:val="24"/>
                          <w:rtl/>
                        </w:rPr>
                        <w:t xml:space="preserve">دیدار 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با </w:t>
                      </w:r>
                      <w:r>
                        <w:rPr>
                          <w:rFonts w:ascii="IranNastaliq" w:eastAsia="Calibri" w:hAnsi="IranNastaliq" w:cs="B Nazanin"/>
                          <w:b/>
                          <w:bCs/>
                          <w:szCs w:val="24"/>
                          <w:rtl/>
                        </w:rPr>
                        <w:t>استادان دانشگاه</w:t>
                      </w:r>
                      <w:r>
                        <w:rPr>
                          <w:rFonts w:ascii="IranNastaliq" w:eastAsia="Calibri" w:hAnsi="IranNastaliq" w:cs="B Nazanin"/>
                          <w:b/>
                          <w:bCs/>
                          <w:szCs w:val="24"/>
                          <w:rtl/>
                        </w:rPr>
                        <w:softHyphen/>
                      </w:r>
                      <w:r w:rsidRPr="0021620B">
                        <w:rPr>
                          <w:rFonts w:ascii="IranNastaliq" w:eastAsia="Calibri" w:hAnsi="IranNastaliq" w:cs="B Nazanin"/>
                          <w:b/>
                          <w:bCs/>
                          <w:szCs w:val="24"/>
                          <w:rtl/>
                        </w:rPr>
                        <w:t>ها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ی 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استان 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خراسان رضوی</w:t>
                      </w:r>
                      <w:r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>،</w:t>
                      </w:r>
                      <w:r w:rsidRPr="0021620B">
                        <w:rPr>
                          <w:rFonts w:ascii="IranNastaliq" w:eastAsia="Calibri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Pr="00B473A7">
                        <w:rPr>
                          <w:rFonts w:asciiTheme="minorBidi" w:eastAsia="Calibri" w:hAnsiTheme="minorBidi" w:cstheme="minorBidi"/>
                          <w:b/>
                          <w:bCs/>
                          <w:szCs w:val="24"/>
                          <w:rtl/>
                        </w:rPr>
                        <w:t>25/2/</w:t>
                      </w:r>
                      <w:r w:rsidRPr="00B473A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4"/>
                          <w:rtl/>
                        </w:rPr>
                        <w:t>86]</w:t>
                      </w:r>
                    </w:p>
                    <w:p w14:paraId="591E0760" w14:textId="77777777" w:rsidR="00266CAD" w:rsidRDefault="00266CAD" w:rsidP="00B4122D"/>
                  </w:txbxContent>
                </v:textbox>
              </v:shape>
            </w:pict>
          </mc:Fallback>
        </mc:AlternateContent>
      </w:r>
      <w:r w:rsidRPr="00B90E7A">
        <w:rPr>
          <w:rFonts w:ascii="IranNastaliq" w:hAnsi="IranNastaliq" w:cs="B Nazanin"/>
          <w:b/>
          <w:bCs/>
          <w:noProof/>
          <w:sz w:val="22"/>
          <w:szCs w:val="22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FD877" wp14:editId="6F102665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261995" cy="1981835"/>
                <wp:effectExtent l="0" t="0" r="1460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198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1AD8FC" w14:textId="77777777" w:rsidR="00266CAD" w:rsidRDefault="00266CAD" w:rsidP="00B4122D">
                            <w:pPr>
                              <w:jc w:val="both"/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مهم ترين عامل در كسب خودكفايي و بازسازي كشور، 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ت</w:t>
                            </w: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وسعه 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                                                         </w:t>
                            </w:r>
                          </w:p>
                          <w:p w14:paraId="6A032AF7" w14:textId="77777777" w:rsidR="00266CAD" w:rsidRDefault="00266CAD" w:rsidP="00B4122D">
                            <w:pPr>
                              <w:jc w:val="both"/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مراكز علمي و تحقيقاتي و تمركز و هدايت امكانات و تشويق </w:t>
                            </w:r>
                          </w:p>
                          <w:p w14:paraId="16942365" w14:textId="77777777" w:rsidR="00266CAD" w:rsidRDefault="00266CAD" w:rsidP="00B4122D">
                            <w:pPr>
                              <w:jc w:val="both"/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>كامل و همه جانبه مخترعين</w:t>
                            </w: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مكتشفين و نيروهاي متعهد و </w:t>
                            </w:r>
                          </w:p>
                          <w:p w14:paraId="4C1E8F1D" w14:textId="77777777" w:rsidR="00266CAD" w:rsidRDefault="00266CAD" w:rsidP="00B4122D">
                            <w:pPr>
                              <w:jc w:val="both"/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متخصص است. </w:t>
                            </w:r>
                          </w:p>
                          <w:p w14:paraId="4B6538EE" w14:textId="77777777" w:rsidR="00266CAD" w:rsidRPr="0021620B" w:rsidRDefault="00266CAD" w:rsidP="00B4122D">
                            <w:pPr>
                              <w:jc w:val="both"/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Nastaliq" w:hAnsi="IranNastaliq" w:cs="IranNastaliq"/>
                                <w:b/>
                                <w:bCs/>
                                <w:szCs w:val="24"/>
                                <w:rtl/>
                              </w:rPr>
                              <w:t>[</w:t>
                            </w: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صحيفه امام خميني 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(</w:t>
                            </w:r>
                            <w:r w:rsidRPr="0021620B">
                              <w:rPr>
                                <w:rFonts w:ascii="IranNastaliq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رضوان الله علیه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)</w:t>
                            </w: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1620B">
                              <w:rPr>
                                <w:rFonts w:ascii="IranNastaliq" w:hAnsi="IranNastaliq"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جلد </w:t>
                            </w:r>
                            <w:r w:rsidRPr="00B473A7">
                              <w:rPr>
                                <w:rFonts w:asciiTheme="minorBidi" w:hAnsiTheme="minorBidi" w:cstheme="minorBidi"/>
                                <w:b/>
                                <w:bCs/>
                                <w:szCs w:val="24"/>
                                <w:rtl/>
                              </w:rPr>
                              <w:t>21 ص 158]</w:t>
                            </w:r>
                          </w:p>
                          <w:p w14:paraId="0545E3CC" w14:textId="77777777" w:rsidR="00266CAD" w:rsidRDefault="00266CAD" w:rsidP="00B41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D877" id="Text Box 7" o:spid="_x0000_s1027" type="#_x0000_t202" style="position:absolute;left:0;text-align:left;margin-left:205.65pt;margin-top:.95pt;width:256.85pt;height:156.05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" fillcolor="window" strokeweight=".5pt">
                <v:textbox>
                  <w:txbxContent>
                    <w:p w14:paraId="5D1AD8FC" w14:textId="77777777" w:rsidR="00266CAD" w:rsidRDefault="00266CAD" w:rsidP="00B4122D">
                      <w:pPr>
                        <w:jc w:val="both"/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</w:pP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 xml:space="preserve">مهم ترين عامل در كسب خودكفايي و بازسازي كشور، 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szCs w:val="24"/>
                          <w:rtl/>
                        </w:rPr>
                        <w:t>ت</w:t>
                      </w: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 xml:space="preserve">وسعه 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                                                          </w:t>
                      </w:r>
                    </w:p>
                    <w:p w14:paraId="6A032AF7" w14:textId="77777777" w:rsidR="00266CAD" w:rsidRDefault="00266CAD" w:rsidP="00B4122D">
                      <w:pPr>
                        <w:jc w:val="both"/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</w:pP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 xml:space="preserve">مراكز علمي و تحقيقاتي و تمركز و هدايت امكانات و تشويق </w:t>
                      </w:r>
                    </w:p>
                    <w:p w14:paraId="16942365" w14:textId="77777777" w:rsidR="00266CAD" w:rsidRDefault="00266CAD" w:rsidP="00B4122D">
                      <w:pPr>
                        <w:jc w:val="both"/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</w:pPr>
                      <w:r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>كامل و همه جانبه مخترعين</w:t>
                      </w: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>،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 xml:space="preserve">مكتشفين و نيروهاي متعهد و </w:t>
                      </w:r>
                    </w:p>
                    <w:p w14:paraId="4C1E8F1D" w14:textId="77777777" w:rsidR="00266CAD" w:rsidRDefault="00266CAD" w:rsidP="00B4122D">
                      <w:pPr>
                        <w:jc w:val="both"/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</w:pP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 xml:space="preserve">متخصص است. </w:t>
                      </w:r>
                    </w:p>
                    <w:p w14:paraId="4B6538EE" w14:textId="77777777" w:rsidR="00266CAD" w:rsidRPr="0021620B" w:rsidRDefault="00266CAD" w:rsidP="00B4122D">
                      <w:pPr>
                        <w:jc w:val="both"/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</w:pPr>
                      <w:r>
                        <w:rPr>
                          <w:rFonts w:ascii="IranNastaliq" w:hAnsi="IranNastaliq" w:cs="IranNastaliq"/>
                          <w:b/>
                          <w:bCs/>
                          <w:szCs w:val="24"/>
                          <w:rtl/>
                        </w:rPr>
                        <w:t>[</w:t>
                      </w: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 xml:space="preserve">صحيفه امام خميني 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szCs w:val="24"/>
                          <w:rtl/>
                        </w:rPr>
                        <w:t>(</w:t>
                      </w:r>
                      <w:r w:rsidRPr="0021620B">
                        <w:rPr>
                          <w:rFonts w:ascii="IranNastaliq" w:hAnsi="IranNastaliq" w:cs="B Nazanin" w:hint="cs"/>
                          <w:b/>
                          <w:bCs/>
                          <w:szCs w:val="24"/>
                          <w:rtl/>
                        </w:rPr>
                        <w:t>رضوان الله علیه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szCs w:val="24"/>
                          <w:rtl/>
                        </w:rPr>
                        <w:t>)</w:t>
                      </w: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>،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Pr="0021620B">
                        <w:rPr>
                          <w:rFonts w:ascii="IranNastaliq" w:hAnsi="IranNastaliq" w:cs="B Nazanin"/>
                          <w:b/>
                          <w:bCs/>
                          <w:szCs w:val="24"/>
                          <w:rtl/>
                        </w:rPr>
                        <w:t xml:space="preserve">جلد </w:t>
                      </w:r>
                      <w:r w:rsidRPr="00B473A7">
                        <w:rPr>
                          <w:rFonts w:asciiTheme="minorBidi" w:hAnsiTheme="minorBidi" w:cstheme="minorBidi"/>
                          <w:b/>
                          <w:bCs/>
                          <w:szCs w:val="24"/>
                          <w:rtl/>
                        </w:rPr>
                        <w:t>21 ص 158]</w:t>
                      </w:r>
                    </w:p>
                    <w:p w14:paraId="0545E3CC" w14:textId="77777777" w:rsidR="00266CAD" w:rsidRDefault="00266CAD" w:rsidP="00B4122D"/>
                  </w:txbxContent>
                </v:textbox>
                <w10:wrap anchorx="margin"/>
              </v:shape>
            </w:pict>
          </mc:Fallback>
        </mc:AlternateContent>
      </w:r>
      <w:r w:rsidRPr="00B90E7A">
        <w:rPr>
          <w:rFonts w:cs="B Titr" w:hint="cs"/>
          <w:sz w:val="16"/>
          <w:szCs w:val="20"/>
          <w:rtl/>
        </w:rPr>
        <w:t xml:space="preserve">وزارت </w:t>
      </w:r>
      <w:r w:rsidR="00190099" w:rsidRPr="00B90E7A">
        <w:rPr>
          <w:rFonts w:cs="B Titr"/>
          <w:sz w:val="16"/>
          <w:szCs w:val="20"/>
          <w:rtl/>
        </w:rPr>
        <w:t>آموزش‌وپرورش</w:t>
      </w:r>
    </w:p>
    <w:p w14:paraId="482C3875" w14:textId="77777777" w:rsidR="00B4122D" w:rsidRPr="00B90E7A" w:rsidRDefault="00B4122D" w:rsidP="00CA6228">
      <w:pPr>
        <w:jc w:val="center"/>
        <w:rPr>
          <w:rFonts w:cs="B Titr"/>
          <w:sz w:val="16"/>
          <w:szCs w:val="20"/>
          <w:rtl/>
        </w:rPr>
      </w:pPr>
      <w:r w:rsidRPr="00B90E7A">
        <w:rPr>
          <w:rFonts w:cs="B Titr" w:hint="cs"/>
          <w:sz w:val="16"/>
          <w:szCs w:val="20"/>
          <w:rtl/>
        </w:rPr>
        <w:t xml:space="preserve">پژوهشگاه مطالعات </w:t>
      </w:r>
      <w:r w:rsidR="00190099" w:rsidRPr="00B90E7A">
        <w:rPr>
          <w:rFonts w:cs="B Titr"/>
          <w:sz w:val="16"/>
          <w:szCs w:val="20"/>
          <w:rtl/>
        </w:rPr>
        <w:t>آموزش‌وپرورش</w:t>
      </w:r>
    </w:p>
    <w:p w14:paraId="637EB1E0" w14:textId="77777777" w:rsidR="002242C2" w:rsidRPr="00B90E7A" w:rsidRDefault="002242C2" w:rsidP="00CA6228">
      <w:pPr>
        <w:jc w:val="center"/>
        <w:rPr>
          <w:rFonts w:cs="B Titr"/>
          <w:sz w:val="22"/>
          <w:szCs w:val="26"/>
          <w:rtl/>
        </w:rPr>
      </w:pPr>
    </w:p>
    <w:p w14:paraId="0E7AC242" w14:textId="522496E6" w:rsidR="002242C2" w:rsidRPr="00B90E7A" w:rsidRDefault="002242C2" w:rsidP="00CA6228">
      <w:pPr>
        <w:jc w:val="center"/>
        <w:rPr>
          <w:rFonts w:cs="B Titr"/>
          <w:sz w:val="22"/>
          <w:szCs w:val="26"/>
          <w:rtl/>
        </w:rPr>
      </w:pPr>
      <w:r w:rsidRPr="00B90E7A">
        <w:rPr>
          <w:rFonts w:cs="B Titr"/>
          <w:noProof/>
          <w:sz w:val="16"/>
          <w:szCs w:val="20"/>
          <w:rtl/>
          <w:lang w:bidi="ar-SA"/>
        </w:rPr>
        <w:drawing>
          <wp:anchor distT="0" distB="0" distL="114300" distR="114300" simplePos="0" relativeHeight="251659264" behindDoc="0" locked="0" layoutInCell="1" allowOverlap="1" wp14:anchorId="599DD060" wp14:editId="164FCB1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967880" cy="1311215"/>
            <wp:effectExtent l="0" t="0" r="381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mmm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80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B1653" w14:textId="77777777" w:rsidR="002242C2" w:rsidRPr="00B90E7A" w:rsidRDefault="002242C2" w:rsidP="00CA6228">
      <w:pPr>
        <w:jc w:val="center"/>
        <w:rPr>
          <w:rFonts w:cs="B Titr"/>
          <w:sz w:val="22"/>
          <w:szCs w:val="26"/>
          <w:rtl/>
        </w:rPr>
      </w:pPr>
    </w:p>
    <w:p w14:paraId="0B143869" w14:textId="77777777" w:rsidR="002242C2" w:rsidRPr="00B90E7A" w:rsidRDefault="002242C2" w:rsidP="00CA6228">
      <w:pPr>
        <w:jc w:val="center"/>
        <w:rPr>
          <w:rFonts w:cs="B Titr"/>
          <w:sz w:val="22"/>
          <w:szCs w:val="26"/>
          <w:rtl/>
        </w:rPr>
      </w:pPr>
    </w:p>
    <w:p w14:paraId="21C4C7D9" w14:textId="77777777" w:rsidR="00FE2C88" w:rsidRPr="00B90E7A" w:rsidRDefault="004B1F53" w:rsidP="00CA6228">
      <w:pPr>
        <w:jc w:val="center"/>
        <w:rPr>
          <w:rFonts w:cs="B Titr"/>
          <w:sz w:val="22"/>
          <w:szCs w:val="26"/>
          <w:rtl/>
        </w:rPr>
      </w:pPr>
      <w:r w:rsidRPr="00B90E7A">
        <w:rPr>
          <w:rFonts w:cs="B Titr"/>
          <w:sz w:val="22"/>
          <w:szCs w:val="26"/>
          <w:rtl/>
        </w:rPr>
        <w:t>ک</w:t>
      </w:r>
    </w:p>
    <w:p w14:paraId="1533900C" w14:textId="77777777" w:rsidR="004F6609" w:rsidRPr="00B90E7A" w:rsidRDefault="004F6609" w:rsidP="00CA6228">
      <w:pPr>
        <w:jc w:val="center"/>
        <w:rPr>
          <w:rFonts w:cs="B Titr"/>
          <w:sz w:val="22"/>
          <w:szCs w:val="26"/>
          <w:rtl/>
        </w:rPr>
      </w:pPr>
    </w:p>
    <w:p w14:paraId="7629E962" w14:textId="77777777" w:rsidR="004B1F53" w:rsidRPr="00B90E7A" w:rsidRDefault="004B1F53" w:rsidP="00CA6228">
      <w:pPr>
        <w:jc w:val="center"/>
        <w:rPr>
          <w:rFonts w:ascii="IranNastaliq" w:hAnsi="IranNastaliq" w:cs="IranNastaliq"/>
          <w:sz w:val="22"/>
          <w:szCs w:val="22"/>
          <w:rtl/>
        </w:rPr>
      </w:pPr>
    </w:p>
    <w:p w14:paraId="40EB4A50" w14:textId="26D1AD20" w:rsidR="00C527E7" w:rsidRPr="00B90E7A" w:rsidRDefault="000624F8" w:rsidP="00CA6228">
      <w:pPr>
        <w:jc w:val="center"/>
        <w:rPr>
          <w:rFonts w:ascii="IranNastaliq" w:hAnsi="IranNastaliq" w:cs="IranNastaliq"/>
          <w:sz w:val="22"/>
          <w:szCs w:val="22"/>
          <w:rtl/>
        </w:rPr>
      </w:pPr>
      <w:r w:rsidRPr="00B90E7A">
        <w:rPr>
          <w:rFonts w:cs="B Titr"/>
          <w:noProof/>
          <w:sz w:val="14"/>
          <w:szCs w:val="1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2E1D00" wp14:editId="1A1B49F7">
                <wp:simplePos x="0" y="0"/>
                <wp:positionH relativeFrom="column">
                  <wp:posOffset>1419225</wp:posOffset>
                </wp:positionH>
                <wp:positionV relativeFrom="paragraph">
                  <wp:posOffset>344685</wp:posOffset>
                </wp:positionV>
                <wp:extent cx="6478438" cy="897147"/>
                <wp:effectExtent l="0" t="0" r="17780" b="1778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438" cy="8971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067E0" w14:textId="49943269" w:rsidR="007A3170" w:rsidRPr="007A3170" w:rsidRDefault="00266CAD" w:rsidP="007A3170">
                            <w:pPr>
                              <w:jc w:val="center"/>
                              <w:rPr>
                                <w:rFonts w:cs="B Titr"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28"/>
                                <w:rtl/>
                              </w:rPr>
                              <w:t>کاربرگ گزارش فعالیت</w:t>
                            </w:r>
                            <w:r>
                              <w:rPr>
                                <w:rFonts w:cs="B Titr"/>
                                <w:sz w:val="28"/>
                                <w:rtl/>
                              </w:rPr>
                              <w:softHyphen/>
                            </w:r>
                            <w:r w:rsidRPr="006E6911">
                              <w:rPr>
                                <w:rFonts w:cs="B Titr" w:hint="cs"/>
                                <w:sz w:val="28"/>
                                <w:rtl/>
                              </w:rPr>
                              <w:t xml:space="preserve">های </w:t>
                            </w:r>
                            <w:r>
                              <w:rPr>
                                <w:rFonts w:cs="B Titr" w:hint="cs"/>
                                <w:sz w:val="28"/>
                                <w:rtl/>
                              </w:rPr>
                              <w:t>شورای تحقیقات استان ها</w:t>
                            </w:r>
                            <w:r w:rsidRPr="006E6911">
                              <w:rPr>
                                <w:rFonts w:cs="B Titr" w:hint="cs"/>
                                <w:sz w:val="28"/>
                                <w:rtl/>
                              </w:rPr>
                              <w:t xml:space="preserve"> </w:t>
                            </w:r>
                          </w:p>
                          <w:p w14:paraId="7F47BB65" w14:textId="248747A6" w:rsidR="00266CAD" w:rsidRDefault="00266CAD" w:rsidP="004C145D">
                            <w:pPr>
                              <w:jc w:val="center"/>
                              <w:rPr>
                                <w:rFonts w:cs="B Titr"/>
                                <w:sz w:val="28"/>
                                <w:rtl/>
                              </w:rPr>
                            </w:pPr>
                          </w:p>
                          <w:p w14:paraId="7DED0561" w14:textId="77777777" w:rsidR="00266CAD" w:rsidRDefault="00266CAD" w:rsidP="007C72D1">
                            <w:pPr>
                              <w:jc w:val="center"/>
                              <w:rPr>
                                <w:rFonts w:cs="B Titr"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28"/>
                                <w:rtl/>
                              </w:rPr>
                              <w:t xml:space="preserve">شورای تحقیقات اداره </w:t>
                            </w:r>
                            <w:r w:rsidRPr="006E6911">
                              <w:rPr>
                                <w:rFonts w:cs="B Titr" w:hint="cs"/>
                                <w:sz w:val="28"/>
                                <w:rtl/>
                              </w:rPr>
                              <w:t>كل آموزش و پرورش</w:t>
                            </w:r>
                            <w:r>
                              <w:rPr>
                                <w:rFonts w:cs="B Titr" w:hint="cs"/>
                                <w:sz w:val="28"/>
                                <w:rtl/>
                              </w:rPr>
                              <w:t xml:space="preserve"> استان....</w:t>
                            </w:r>
                          </w:p>
                          <w:p w14:paraId="08F44577" w14:textId="77777777" w:rsidR="00266CAD" w:rsidRPr="00162D89" w:rsidRDefault="00266CAD" w:rsidP="00162D89">
                            <w:pPr>
                              <w:ind w:left="360"/>
                              <w:jc w:val="center"/>
                              <w:rPr>
                                <w:rFonts w:cs="B Titr"/>
                                <w:sz w:val="28"/>
                                <w:rtl/>
                              </w:rPr>
                            </w:pPr>
                          </w:p>
                          <w:p w14:paraId="1E199703" w14:textId="77777777" w:rsidR="00266CAD" w:rsidRDefault="00266CAD" w:rsidP="006E6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E1D00" id="Rounded Rectangle 1" o:spid="_x0000_s1028" style="position:absolute;left:0;text-align:left;margin-left:111.75pt;margin-top:27.15pt;width:510.1pt;height:7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" fillcolor="white [3201]" strokecolor="#f79646 [3209]" strokeweight="2pt">
                <v:textbox>
                  <w:txbxContent>
                    <w:p w14:paraId="618067E0" w14:textId="49943269" w:rsidR="007A3170" w:rsidRPr="007A3170" w:rsidRDefault="00266CAD" w:rsidP="007A3170">
                      <w:pPr>
                        <w:jc w:val="center"/>
                        <w:rPr>
                          <w:rFonts w:cs="B Titr"/>
                          <w:sz w:val="28"/>
                          <w:rtl/>
                        </w:rPr>
                      </w:pPr>
                      <w:r>
                        <w:rPr>
                          <w:rFonts w:cs="B Titr" w:hint="cs"/>
                          <w:sz w:val="28"/>
                          <w:rtl/>
                        </w:rPr>
                        <w:t>کاربرگ گزارش فعالیت</w:t>
                      </w:r>
                      <w:r>
                        <w:rPr>
                          <w:rFonts w:cs="B Titr"/>
                          <w:sz w:val="28"/>
                          <w:rtl/>
                        </w:rPr>
                        <w:softHyphen/>
                      </w:r>
                      <w:r w:rsidRPr="006E6911">
                        <w:rPr>
                          <w:rFonts w:cs="B Titr" w:hint="cs"/>
                          <w:sz w:val="28"/>
                          <w:rtl/>
                        </w:rPr>
                        <w:t xml:space="preserve">های </w:t>
                      </w:r>
                      <w:r>
                        <w:rPr>
                          <w:rFonts w:cs="B Titr" w:hint="cs"/>
                          <w:sz w:val="28"/>
                          <w:rtl/>
                        </w:rPr>
                        <w:t>شورای تحقیقات استان ها</w:t>
                      </w:r>
                      <w:r w:rsidRPr="006E6911">
                        <w:rPr>
                          <w:rFonts w:cs="B Titr" w:hint="cs"/>
                          <w:sz w:val="28"/>
                          <w:rtl/>
                        </w:rPr>
                        <w:t xml:space="preserve"> </w:t>
                      </w:r>
                    </w:p>
                    <w:p w14:paraId="7F47BB65" w14:textId="248747A6" w:rsidR="00266CAD" w:rsidRDefault="00266CAD" w:rsidP="004C145D">
                      <w:pPr>
                        <w:jc w:val="center"/>
                        <w:rPr>
                          <w:rFonts w:cs="B Titr"/>
                          <w:sz w:val="28"/>
                          <w:rtl/>
                        </w:rPr>
                      </w:pPr>
                    </w:p>
                    <w:p w14:paraId="7DED0561" w14:textId="77777777" w:rsidR="00266CAD" w:rsidRDefault="00266CAD" w:rsidP="007C72D1">
                      <w:pPr>
                        <w:jc w:val="center"/>
                        <w:rPr>
                          <w:rFonts w:cs="B Titr"/>
                          <w:sz w:val="28"/>
                          <w:rtl/>
                        </w:rPr>
                      </w:pPr>
                      <w:r>
                        <w:rPr>
                          <w:rFonts w:cs="B Titr" w:hint="cs"/>
                          <w:sz w:val="28"/>
                          <w:rtl/>
                        </w:rPr>
                        <w:t xml:space="preserve">شورای تحقیقات اداره </w:t>
                      </w:r>
                      <w:r w:rsidRPr="006E6911">
                        <w:rPr>
                          <w:rFonts w:cs="B Titr" w:hint="cs"/>
                          <w:sz w:val="28"/>
                          <w:rtl/>
                        </w:rPr>
                        <w:t>كل آموزش و پرورش</w:t>
                      </w:r>
                      <w:r>
                        <w:rPr>
                          <w:rFonts w:cs="B Titr" w:hint="cs"/>
                          <w:sz w:val="28"/>
                          <w:rtl/>
                        </w:rPr>
                        <w:t xml:space="preserve"> استان....</w:t>
                      </w:r>
                    </w:p>
                    <w:p w14:paraId="08F44577" w14:textId="77777777" w:rsidR="00266CAD" w:rsidRPr="00162D89" w:rsidRDefault="00266CAD" w:rsidP="00162D89">
                      <w:pPr>
                        <w:ind w:left="360"/>
                        <w:jc w:val="center"/>
                        <w:rPr>
                          <w:rFonts w:cs="B Titr"/>
                          <w:sz w:val="28"/>
                          <w:rtl/>
                        </w:rPr>
                      </w:pPr>
                    </w:p>
                    <w:p w14:paraId="1E199703" w14:textId="77777777" w:rsidR="00266CAD" w:rsidRDefault="00266CAD" w:rsidP="006E691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8EC6B1" w14:textId="77777777" w:rsidR="00C527E7" w:rsidRPr="00B90E7A" w:rsidRDefault="00C527E7" w:rsidP="00CA6228">
      <w:pPr>
        <w:jc w:val="center"/>
        <w:rPr>
          <w:rFonts w:ascii="IranNastaliq" w:hAnsi="IranNastaliq" w:cs="IranNastaliq"/>
          <w:sz w:val="8"/>
          <w:szCs w:val="8"/>
          <w:rtl/>
        </w:rPr>
      </w:pPr>
    </w:p>
    <w:p w14:paraId="09692FCC" w14:textId="77777777" w:rsidR="00C527E7" w:rsidRPr="00B90E7A" w:rsidRDefault="00C527E7" w:rsidP="00CA6228">
      <w:pPr>
        <w:jc w:val="center"/>
        <w:rPr>
          <w:rFonts w:ascii="IranNastaliq" w:hAnsi="IranNastaliq" w:cs="IranNastaliq"/>
          <w:sz w:val="6"/>
          <w:szCs w:val="6"/>
          <w:rtl/>
        </w:rPr>
      </w:pPr>
    </w:p>
    <w:p w14:paraId="235B6121" w14:textId="77777777" w:rsidR="004F6609" w:rsidRPr="00B90E7A" w:rsidRDefault="004F6609" w:rsidP="00CA6228">
      <w:pPr>
        <w:jc w:val="center"/>
        <w:rPr>
          <w:rFonts w:cs="B Titr"/>
          <w:sz w:val="22"/>
          <w:szCs w:val="26"/>
          <w:rtl/>
        </w:rPr>
      </w:pPr>
    </w:p>
    <w:p w14:paraId="03A9F56D" w14:textId="77777777" w:rsidR="004F6609" w:rsidRPr="00B90E7A" w:rsidRDefault="004F6609" w:rsidP="00CA6228">
      <w:pPr>
        <w:jc w:val="center"/>
        <w:rPr>
          <w:rFonts w:cs="B Titr"/>
          <w:sz w:val="22"/>
          <w:szCs w:val="26"/>
          <w:rtl/>
        </w:rPr>
      </w:pPr>
    </w:p>
    <w:p w14:paraId="2A39002F" w14:textId="77777777" w:rsidR="004F6609" w:rsidRPr="00B90E7A" w:rsidRDefault="004F6609" w:rsidP="00CA6228">
      <w:pPr>
        <w:jc w:val="center"/>
        <w:rPr>
          <w:rFonts w:cs="B Titr"/>
          <w:sz w:val="14"/>
          <w:szCs w:val="18"/>
          <w:rtl/>
        </w:rPr>
      </w:pPr>
    </w:p>
    <w:p w14:paraId="67C8DDA5" w14:textId="77777777" w:rsidR="004F6609" w:rsidRPr="00B90E7A" w:rsidRDefault="004F6609" w:rsidP="00CA6228">
      <w:pPr>
        <w:jc w:val="center"/>
        <w:rPr>
          <w:rFonts w:cs="B Titr"/>
          <w:sz w:val="14"/>
          <w:szCs w:val="18"/>
          <w:rtl/>
        </w:rPr>
      </w:pPr>
    </w:p>
    <w:p w14:paraId="1FEBE33A" w14:textId="4D5F898A" w:rsidR="004A4DA1" w:rsidRPr="00B90E7A" w:rsidRDefault="002C7141" w:rsidP="00CA6228">
      <w:pPr>
        <w:jc w:val="center"/>
        <w:rPr>
          <w:rFonts w:cs="B Titr"/>
          <w:sz w:val="14"/>
          <w:szCs w:val="18"/>
          <w:rtl/>
        </w:rPr>
      </w:pPr>
      <w:r w:rsidRPr="00B90E7A">
        <w:rPr>
          <w:rFonts w:cs="B Titr"/>
          <w:noProof/>
          <w:sz w:val="14"/>
          <w:szCs w:val="18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F14EB7" wp14:editId="76995810">
                <wp:simplePos x="0" y="0"/>
                <wp:positionH relativeFrom="column">
                  <wp:posOffset>2937510</wp:posOffset>
                </wp:positionH>
                <wp:positionV relativeFrom="paragraph">
                  <wp:posOffset>8255</wp:posOffset>
                </wp:positionV>
                <wp:extent cx="2863850" cy="504825"/>
                <wp:effectExtent l="0" t="0" r="1270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CF8ED" w14:textId="455C3089" w:rsidR="00266CAD" w:rsidRDefault="007A3170" w:rsidP="00D07FB7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</w:pPr>
                            <w:r w:rsidRPr="007A3170">
                              <w:rPr>
                                <w:rFonts w:cs="B Titr" w:hint="cs"/>
                                <w:sz w:val="28"/>
                                <w:rtl/>
                              </w:rPr>
                              <w:t xml:space="preserve">از مهر 1403 لغایت </w:t>
                            </w:r>
                            <w:r w:rsidR="000F631C">
                              <w:rPr>
                                <w:rFonts w:cs="B Titr" w:hint="cs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7A3170">
                              <w:rPr>
                                <w:rFonts w:cs="B Titr" w:hint="cs"/>
                                <w:sz w:val="28"/>
                                <w:rtl/>
                              </w:rPr>
                              <w:t>مهر 1404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14EB7" id="Rounded Rectangle 2" o:spid="_x0000_s1029" style="position:absolute;left:0;text-align:left;margin-left:231.3pt;margin-top:.65pt;width:225.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" fillcolor="white [3201]" strokecolor="#f79646 [3209]" strokeweight="2pt">
                <v:textbox>
                  <w:txbxContent>
                    <w:p w14:paraId="138CF8ED" w14:textId="455C3089" w:rsidR="00266CAD" w:rsidRDefault="007A3170" w:rsidP="00D07FB7">
                      <w:pPr>
                        <w:jc w:val="center"/>
                        <w:rPr>
                          <w:rFonts w:cs="B Titr"/>
                          <w:b/>
                          <w:bCs/>
                          <w:rtl/>
                        </w:rPr>
                      </w:pPr>
                      <w:r w:rsidRPr="007A3170">
                        <w:rPr>
                          <w:rFonts w:cs="B Titr" w:hint="cs"/>
                          <w:sz w:val="28"/>
                          <w:rtl/>
                        </w:rPr>
                        <w:t xml:space="preserve">از مهر 1403 لغایت </w:t>
                      </w:r>
                      <w:r w:rsidR="000F631C">
                        <w:rPr>
                          <w:rFonts w:cs="B Titr" w:hint="cs"/>
                          <w:sz w:val="28"/>
                          <w:rtl/>
                        </w:rPr>
                        <w:t xml:space="preserve"> </w:t>
                      </w:r>
                      <w:r w:rsidRPr="007A3170">
                        <w:rPr>
                          <w:rFonts w:cs="B Titr" w:hint="cs"/>
                          <w:sz w:val="28"/>
                          <w:rtl/>
                        </w:rPr>
                        <w:t>مهر 1404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78EB35" w14:textId="77777777" w:rsidR="004A4DA1" w:rsidRPr="00B90E7A" w:rsidRDefault="004A4DA1" w:rsidP="00CA6228">
      <w:pPr>
        <w:jc w:val="center"/>
        <w:rPr>
          <w:rFonts w:cs="B Titr"/>
          <w:sz w:val="14"/>
          <w:szCs w:val="18"/>
          <w:rtl/>
        </w:rPr>
      </w:pPr>
    </w:p>
    <w:p w14:paraId="34E42081" w14:textId="77777777" w:rsidR="004A4DA1" w:rsidRPr="00B90E7A" w:rsidRDefault="004A4DA1" w:rsidP="00CA6228">
      <w:pPr>
        <w:jc w:val="center"/>
        <w:rPr>
          <w:rFonts w:cs="B Titr"/>
          <w:sz w:val="14"/>
          <w:szCs w:val="18"/>
          <w:rtl/>
        </w:rPr>
      </w:pPr>
    </w:p>
    <w:p w14:paraId="2EBFBCF2" w14:textId="77777777" w:rsidR="004A4DA1" w:rsidRPr="00B90E7A" w:rsidRDefault="004A4DA1" w:rsidP="00CA6228">
      <w:pPr>
        <w:jc w:val="center"/>
        <w:rPr>
          <w:rFonts w:cs="B Titr"/>
          <w:sz w:val="14"/>
          <w:szCs w:val="18"/>
          <w:rtl/>
        </w:rPr>
      </w:pPr>
    </w:p>
    <w:p w14:paraId="0CC05FB7" w14:textId="77777777" w:rsidR="00227469" w:rsidRPr="00B90E7A" w:rsidRDefault="00227469" w:rsidP="00CA6228">
      <w:pPr>
        <w:rPr>
          <w:rFonts w:cs="B Titr"/>
          <w:sz w:val="20"/>
          <w:szCs w:val="26"/>
          <w:rtl/>
        </w:rPr>
      </w:pPr>
    </w:p>
    <w:p w14:paraId="4B24B41D" w14:textId="77777777" w:rsidR="00B22193" w:rsidRPr="00B90E7A" w:rsidRDefault="00B22193" w:rsidP="00CA6228">
      <w:pPr>
        <w:rPr>
          <w:rFonts w:cs="B Titr"/>
          <w:sz w:val="20"/>
          <w:szCs w:val="26"/>
          <w:rtl/>
        </w:rPr>
      </w:pPr>
    </w:p>
    <w:p w14:paraId="72F6EC47" w14:textId="54BA855D" w:rsidR="00C554F9" w:rsidRPr="00B90E7A" w:rsidRDefault="00A56659" w:rsidP="00CA6228">
      <w:pPr>
        <w:rPr>
          <w:rFonts w:cs="B Nazanin"/>
          <w:sz w:val="26"/>
          <w:szCs w:val="26"/>
          <w:rtl/>
        </w:rPr>
      </w:pPr>
      <w:r w:rsidRPr="00B90E7A">
        <w:rPr>
          <w:rFonts w:cs="B Nazanin" w:hint="cs"/>
          <w:b/>
          <w:bCs/>
          <w:sz w:val="26"/>
          <w:szCs w:val="26"/>
          <w:rtl/>
        </w:rPr>
        <w:t xml:space="preserve">                                                               </w:t>
      </w:r>
    </w:p>
    <w:tbl>
      <w:tblPr>
        <w:tblpPr w:leftFromText="180" w:rightFromText="180" w:vertAnchor="text" w:tblpXSpec="right" w:tblpY="1"/>
        <w:tblOverlap w:val="never"/>
        <w:bidiVisual/>
        <w:tblW w:w="14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513"/>
        <w:gridCol w:w="5745"/>
      </w:tblGrid>
      <w:tr w:rsidR="00511B1A" w:rsidRPr="00E246AA" w14:paraId="56C99BAD" w14:textId="144E6B33" w:rsidTr="00257303">
        <w:trPr>
          <w:cantSplit/>
          <w:trHeight w:val="350"/>
          <w:tblHeader/>
        </w:trPr>
        <w:tc>
          <w:tcPr>
            <w:tcW w:w="8513" w:type="dxa"/>
            <w:shd w:val="clear" w:color="auto" w:fill="C2D69B" w:themeFill="accent3" w:themeFillTint="99"/>
            <w:vAlign w:val="center"/>
          </w:tcPr>
          <w:p w14:paraId="47BBEA10" w14:textId="77777777" w:rsidR="00511B1A" w:rsidRPr="00511B1A" w:rsidRDefault="00511B1A" w:rsidP="00511B1A">
            <w:pPr>
              <w:pStyle w:val="ListParagraph"/>
              <w:ind w:left="0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511B1A">
              <w:rPr>
                <w:rFonts w:cs="B Titr" w:hint="cs"/>
                <w:b/>
                <w:bCs/>
                <w:szCs w:val="24"/>
                <w:rtl/>
              </w:rPr>
              <w:lastRenderedPageBreak/>
              <w:t>شاخص ها</w:t>
            </w:r>
          </w:p>
        </w:tc>
        <w:tc>
          <w:tcPr>
            <w:tcW w:w="5745" w:type="dxa"/>
            <w:shd w:val="clear" w:color="auto" w:fill="C2D69B" w:themeFill="accent3" w:themeFillTint="99"/>
          </w:tcPr>
          <w:p w14:paraId="5E5875E4" w14:textId="534C9053" w:rsidR="00511B1A" w:rsidRPr="00511B1A" w:rsidRDefault="00511B1A" w:rsidP="00511B1A">
            <w:pPr>
              <w:pStyle w:val="ListParagraph"/>
              <w:ind w:left="0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511B1A">
              <w:rPr>
                <w:rFonts w:cs="B Titr" w:hint="cs"/>
                <w:b/>
                <w:bCs/>
                <w:szCs w:val="24"/>
                <w:rtl/>
              </w:rPr>
              <w:t>مستندات</w:t>
            </w:r>
          </w:p>
        </w:tc>
      </w:tr>
      <w:tr w:rsidR="00511B1A" w:rsidRPr="00755404" w14:paraId="2DA19232" w14:textId="39EA0CE3" w:rsidTr="00257303">
        <w:trPr>
          <w:cantSplit/>
          <w:trHeight w:val="902"/>
        </w:trPr>
        <w:tc>
          <w:tcPr>
            <w:tcW w:w="8513" w:type="dxa"/>
            <w:shd w:val="clear" w:color="auto" w:fill="FFFFFF" w:themeFill="background1"/>
            <w:vAlign w:val="center"/>
          </w:tcPr>
          <w:p w14:paraId="0F661F5B" w14:textId="2F791E66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1-</w:t>
            </w:r>
            <w:bookmarkStart w:id="0" w:name="OLE_LINK1"/>
            <w:r w:rsidRPr="00511B1A">
              <w:rPr>
                <w:rFonts w:hint="cs"/>
                <w:b/>
                <w:bCs/>
                <w:szCs w:val="24"/>
                <w:rtl/>
              </w:rPr>
              <w:t xml:space="preserve">گزارش جلسات شورای تحقیقات اداره کل </w:t>
            </w:r>
            <w:r w:rsidRPr="00511B1A">
              <w:rPr>
                <w:b/>
                <w:bCs/>
                <w:szCs w:val="24"/>
                <w:rtl/>
              </w:rPr>
              <w:t>آموزش</w:t>
            </w:r>
            <w:r w:rsidR="0030421A">
              <w:rPr>
                <w:b/>
                <w:bCs/>
                <w:szCs w:val="24"/>
              </w:rPr>
              <w:t xml:space="preserve"> </w:t>
            </w:r>
            <w:r w:rsidRPr="00511B1A">
              <w:rPr>
                <w:b/>
                <w:bCs/>
                <w:szCs w:val="24"/>
                <w:rtl/>
              </w:rPr>
              <w:t>‌و</w:t>
            </w:r>
            <w:r w:rsidR="0030421A">
              <w:rPr>
                <w:b/>
                <w:bCs/>
                <w:szCs w:val="24"/>
              </w:rPr>
              <w:t xml:space="preserve"> </w:t>
            </w:r>
            <w:r w:rsidRPr="00511B1A">
              <w:rPr>
                <w:b/>
                <w:bCs/>
                <w:szCs w:val="24"/>
                <w:rtl/>
              </w:rPr>
              <w:t>پرورش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 استان</w:t>
            </w:r>
            <w:r w:rsidRPr="00511B1A">
              <w:rPr>
                <w:b/>
                <w:bCs/>
                <w:szCs w:val="24"/>
                <w:rtl/>
              </w:rPr>
              <w:t xml:space="preserve"> </w:t>
            </w:r>
          </w:p>
          <w:p w14:paraId="5BCDA1ED" w14:textId="10C93B19" w:rsidR="00511B1A" w:rsidRPr="00511B1A" w:rsidRDefault="00812269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Cs w:val="24"/>
                <w:rtl/>
              </w:rPr>
              <w:t>3 امتیاز-</w:t>
            </w:r>
            <w:r w:rsidR="00511B1A" w:rsidRPr="0030421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تشکیل هر جلسه 5/0 امتیاز-در صورت تشکیل 6 جلسه (هر دو ماه یک جلسه) </w:t>
            </w:r>
            <w:bookmarkEnd w:id="0"/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46B8B0E2" w14:textId="77777777" w:rsid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گزارش جلسات با امضای مدیرکل و اعضای شورا</w:t>
            </w:r>
          </w:p>
          <w:p w14:paraId="23515B2A" w14:textId="6B076383" w:rsidR="0050571B" w:rsidRPr="00511B1A" w:rsidRDefault="0050571B" w:rsidP="00812269">
            <w:pPr>
              <w:pStyle w:val="ListParagraph"/>
              <w:ind w:left="0" w:right="113"/>
              <w:rPr>
                <w:rFonts w:hint="cs"/>
                <w:b/>
                <w:bCs/>
                <w:szCs w:val="24"/>
                <w:rtl/>
              </w:rPr>
            </w:pPr>
            <w:r w:rsidRPr="0050571B">
              <w:rPr>
                <w:b/>
                <w:bCs/>
                <w:color w:val="FF0000"/>
                <w:szCs w:val="24"/>
                <w:rtl/>
              </w:rPr>
              <w:t xml:space="preserve"> </w:t>
            </w:r>
            <w:r w:rsidRPr="0050571B">
              <w:rPr>
                <w:rFonts w:hint="cs"/>
                <w:b/>
                <w:bCs/>
                <w:color w:val="FF0000"/>
                <w:szCs w:val="24"/>
                <w:rtl/>
              </w:rPr>
              <w:t>(</w:t>
            </w:r>
            <w:r w:rsidRPr="0050571B">
              <w:rPr>
                <w:b/>
                <w:bCs/>
                <w:color w:val="FF0000"/>
                <w:szCs w:val="24"/>
                <w:rtl/>
              </w:rPr>
              <w:t>علاوه بر گزارش جلسات دعوتنامه رسم</w:t>
            </w:r>
            <w:r w:rsidRPr="0050571B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50571B">
              <w:rPr>
                <w:b/>
                <w:bCs/>
                <w:color w:val="FF0000"/>
                <w:szCs w:val="24"/>
                <w:rtl/>
              </w:rPr>
              <w:t xml:space="preserve"> ادار</w:t>
            </w:r>
            <w:r w:rsidRPr="0050571B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50571B">
              <w:rPr>
                <w:b/>
                <w:bCs/>
                <w:color w:val="FF0000"/>
                <w:szCs w:val="24"/>
                <w:rtl/>
              </w:rPr>
              <w:t xml:space="preserve"> با دستور کار  پ</w:t>
            </w:r>
            <w:r w:rsidRPr="0050571B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50571B">
              <w:rPr>
                <w:rFonts w:hint="eastAsia"/>
                <w:b/>
                <w:bCs/>
                <w:color w:val="FF0000"/>
                <w:szCs w:val="24"/>
                <w:rtl/>
              </w:rPr>
              <w:t>وست</w:t>
            </w:r>
            <w:r w:rsidRPr="0050571B">
              <w:rPr>
                <w:b/>
                <w:bCs/>
                <w:color w:val="FF0000"/>
                <w:szCs w:val="24"/>
                <w:rtl/>
              </w:rPr>
              <w:t xml:space="preserve"> شود</w:t>
            </w:r>
            <w:r w:rsidRPr="0050571B">
              <w:rPr>
                <w:rFonts w:hint="cs"/>
                <w:b/>
                <w:bCs/>
                <w:color w:val="FF0000"/>
                <w:szCs w:val="24"/>
                <w:rtl/>
              </w:rPr>
              <w:t>)</w:t>
            </w:r>
          </w:p>
        </w:tc>
      </w:tr>
      <w:tr w:rsidR="00511B1A" w:rsidRPr="00B90E7A" w14:paraId="7C33B833" w14:textId="27EC116C" w:rsidTr="00257303">
        <w:trPr>
          <w:cantSplit/>
          <w:trHeight w:val="758"/>
        </w:trPr>
        <w:tc>
          <w:tcPr>
            <w:tcW w:w="8513" w:type="dxa"/>
            <w:shd w:val="clear" w:color="auto" w:fill="FFFFFF" w:themeFill="background1"/>
            <w:vAlign w:val="center"/>
          </w:tcPr>
          <w:p w14:paraId="7199D151" w14:textId="1A588B6B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2-</w:t>
            </w:r>
            <w:r w:rsidRPr="00511B1A">
              <w:rPr>
                <w:b/>
                <w:bCs/>
                <w:szCs w:val="24"/>
                <w:rtl/>
              </w:rPr>
              <w:t xml:space="preserve"> 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گزارش </w:t>
            </w:r>
            <w:r w:rsidRPr="00511B1A">
              <w:rPr>
                <w:b/>
                <w:bCs/>
                <w:szCs w:val="24"/>
                <w:rtl/>
              </w:rPr>
              <w:t>جلسات کم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ته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های</w:t>
            </w:r>
            <w:r w:rsidRPr="00511B1A">
              <w:rPr>
                <w:b/>
                <w:bCs/>
                <w:szCs w:val="24"/>
                <w:rtl/>
              </w:rPr>
              <w:t xml:space="preserve"> تخصص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ذیل شورای تحقیقات استان </w:t>
            </w:r>
          </w:p>
          <w:p w14:paraId="7FF5DFBD" w14:textId="3C878A52" w:rsidR="00511B1A" w:rsidRPr="00511B1A" w:rsidRDefault="00812269" w:rsidP="00812269">
            <w:pPr>
              <w:pStyle w:val="ListParagraph"/>
              <w:ind w:left="0" w:right="113"/>
              <w:rPr>
                <w:b/>
                <w:bCs/>
                <w:szCs w:val="24"/>
              </w:rPr>
            </w:pPr>
            <w:r w:rsidRPr="00812269">
              <w:rPr>
                <w:rFonts w:hint="cs"/>
                <w:b/>
                <w:bCs/>
                <w:color w:val="FF0000"/>
                <w:szCs w:val="24"/>
                <w:rtl/>
              </w:rPr>
              <w:t>3 امتیاز-</w:t>
            </w:r>
            <w:r w:rsidR="00511B1A" w:rsidRPr="00812269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 </w:t>
            </w:r>
            <w:r w:rsidR="00511B1A" w:rsidRPr="0030421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هر جلسه 25/0 امتیاز 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769002E7" w14:textId="2D6953B1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گزارش جلسات با امضای اعضای کمیته های تخصصی</w:t>
            </w:r>
          </w:p>
        </w:tc>
      </w:tr>
      <w:tr w:rsidR="00511B1A" w:rsidRPr="00B90E7A" w14:paraId="2BE4E9B6" w14:textId="0F9D7159" w:rsidTr="00257303">
        <w:trPr>
          <w:cantSplit/>
          <w:trHeight w:val="533"/>
        </w:trPr>
        <w:tc>
          <w:tcPr>
            <w:tcW w:w="8513" w:type="dxa"/>
            <w:shd w:val="clear" w:color="auto" w:fill="FFFFFF" w:themeFill="background1"/>
            <w:vAlign w:val="center"/>
          </w:tcPr>
          <w:p w14:paraId="5C26967B" w14:textId="2B4A047B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3-تدوین برنامه پژوهشی </w:t>
            </w:r>
            <w:r w:rsidR="001227BC">
              <w:rPr>
                <w:rFonts w:hint="cs"/>
                <w:b/>
                <w:bCs/>
                <w:szCs w:val="24"/>
                <w:rtl/>
              </w:rPr>
              <w:t>سالانه</w:t>
            </w:r>
          </w:p>
          <w:p w14:paraId="4DD45F72" w14:textId="56D7D0F4" w:rsidR="00511B1A" w:rsidRPr="00511B1A" w:rsidRDefault="000E4038" w:rsidP="00812269">
            <w:pPr>
              <w:pStyle w:val="ListParagraph"/>
              <w:ind w:left="0" w:right="113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color w:val="FF0000"/>
                <w:szCs w:val="24"/>
                <w:rtl/>
              </w:rPr>
              <w:t>6</w:t>
            </w:r>
            <w:r w:rsidR="00812269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 امتیاز-</w:t>
            </w:r>
            <w:r w:rsidR="00511B1A" w:rsidRPr="0030421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تدوین برنامه تا 3 امتیاز و پیشرفت برنامه </w:t>
            </w:r>
            <w:r>
              <w:rPr>
                <w:rFonts w:hint="cs"/>
                <w:b/>
                <w:bCs/>
                <w:color w:val="FF0000"/>
                <w:szCs w:val="24"/>
                <w:rtl/>
              </w:rPr>
              <w:t>تا 3 امتیاز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730606C2" w14:textId="4DD44ECE" w:rsidR="00511B1A" w:rsidRPr="00511B1A" w:rsidRDefault="00414D4F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گزارش کامل برنامه</w:t>
            </w:r>
            <w:r w:rsidR="00FC5BF3">
              <w:rPr>
                <w:rFonts w:hint="cs"/>
                <w:b/>
                <w:bCs/>
                <w:szCs w:val="24"/>
                <w:rtl/>
              </w:rPr>
              <w:t xml:space="preserve"> و پیشرفت برنامه</w:t>
            </w:r>
          </w:p>
        </w:tc>
      </w:tr>
      <w:tr w:rsidR="00511B1A" w:rsidRPr="00B90E7A" w14:paraId="2A264610" w14:textId="1FED8A45" w:rsidTr="00257303">
        <w:trPr>
          <w:cantSplit/>
          <w:trHeight w:val="740"/>
        </w:trPr>
        <w:tc>
          <w:tcPr>
            <w:tcW w:w="8513" w:type="dxa"/>
            <w:shd w:val="clear" w:color="auto" w:fill="FFFFFF" w:themeFill="background1"/>
            <w:vAlign w:val="center"/>
          </w:tcPr>
          <w:p w14:paraId="07E6B6CC" w14:textId="4F858883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4- تدوین </w:t>
            </w:r>
            <w:r w:rsidRPr="00511B1A">
              <w:rPr>
                <w:b/>
                <w:bCs/>
                <w:szCs w:val="24"/>
                <w:rtl/>
              </w:rPr>
              <w:t>اولو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ت‌ها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پژوهشی </w:t>
            </w:r>
          </w:p>
          <w:p w14:paraId="38FF751E" w14:textId="039991DB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30421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3 امتیاز 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73C2CAD9" w14:textId="1228D8C7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فراخوان اولویت های پژوهشی</w:t>
            </w:r>
          </w:p>
        </w:tc>
      </w:tr>
      <w:tr w:rsidR="00511B1A" w:rsidRPr="00B90E7A" w14:paraId="0393460A" w14:textId="45681645" w:rsidTr="00257303">
        <w:trPr>
          <w:cantSplit/>
          <w:trHeight w:val="488"/>
        </w:trPr>
        <w:tc>
          <w:tcPr>
            <w:tcW w:w="8513" w:type="dxa"/>
            <w:shd w:val="clear" w:color="auto" w:fill="FFFFFF" w:themeFill="background1"/>
            <w:vAlign w:val="center"/>
          </w:tcPr>
          <w:p w14:paraId="195AACFB" w14:textId="4812261D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5- </w:t>
            </w:r>
            <w:r w:rsidRPr="00511B1A">
              <w:rPr>
                <w:b/>
                <w:bCs/>
                <w:szCs w:val="24"/>
                <w:rtl/>
              </w:rPr>
              <w:t>مسئله‌شناس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و </w:t>
            </w:r>
            <w:r w:rsidRPr="00511B1A">
              <w:rPr>
                <w:b/>
                <w:bCs/>
                <w:szCs w:val="24"/>
                <w:rtl/>
              </w:rPr>
              <w:t>مسئله‌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اب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پژوهشی </w:t>
            </w:r>
          </w:p>
          <w:p w14:paraId="46AAD281" w14:textId="089A1BBB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AF19F0">
              <w:rPr>
                <w:rFonts w:hint="cs"/>
                <w:b/>
                <w:bCs/>
                <w:color w:val="FF0000"/>
                <w:szCs w:val="24"/>
                <w:rtl/>
              </w:rPr>
              <w:t>3 امتیاز- با توجه به مسئله شناسی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267929CF" w14:textId="6C2E723C" w:rsidR="00511B1A" w:rsidRPr="00511B1A" w:rsidRDefault="00AF19F0" w:rsidP="00812269">
            <w:pPr>
              <w:ind w:right="113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rtl/>
              </w:rPr>
              <w:t xml:space="preserve">تشکیل </w:t>
            </w:r>
            <w:r w:rsidR="00511B1A" w:rsidRPr="00511B1A">
              <w:rPr>
                <w:rFonts w:hint="cs"/>
                <w:b/>
                <w:bCs/>
                <w:szCs w:val="24"/>
                <w:rtl/>
              </w:rPr>
              <w:t>کارگاه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ها</w:t>
            </w:r>
            <w:r w:rsidR="00511B1A" w:rsidRPr="00511B1A">
              <w:rPr>
                <w:rFonts w:hint="cs"/>
                <w:b/>
                <w:bCs/>
                <w:szCs w:val="24"/>
                <w:rtl/>
              </w:rPr>
              <w:t xml:space="preserve"> و نشست های نیازسنجی</w:t>
            </w:r>
            <w:r w:rsidR="00FC5BF3">
              <w:rPr>
                <w:rFonts w:hint="cs"/>
                <w:b/>
                <w:bCs/>
                <w:szCs w:val="24"/>
                <w:rtl/>
              </w:rPr>
              <w:t>،</w:t>
            </w:r>
            <w:r w:rsidR="00511B1A" w:rsidRPr="00511B1A">
              <w:rPr>
                <w:rFonts w:hint="cs"/>
                <w:b/>
                <w:bCs/>
                <w:szCs w:val="24"/>
                <w:rtl/>
              </w:rPr>
              <w:t xml:space="preserve"> مسئله شناسی و مسئله یابی </w:t>
            </w:r>
          </w:p>
        </w:tc>
      </w:tr>
      <w:tr w:rsidR="00511B1A" w:rsidRPr="00B90E7A" w14:paraId="58E9E0CC" w14:textId="255444B6" w:rsidTr="00257303">
        <w:trPr>
          <w:cantSplit/>
          <w:trHeight w:val="875"/>
        </w:trPr>
        <w:tc>
          <w:tcPr>
            <w:tcW w:w="8513" w:type="dxa"/>
            <w:shd w:val="clear" w:color="auto" w:fill="FFFFFF" w:themeFill="background1"/>
            <w:vAlign w:val="center"/>
          </w:tcPr>
          <w:p w14:paraId="43F2B2B7" w14:textId="55109A66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 6-میزان اعتبار تخصیصی به استان از محل یک درصد</w:t>
            </w:r>
            <w:r w:rsidR="001227BC">
              <w:rPr>
                <w:rFonts w:hint="cs"/>
                <w:b/>
                <w:bCs/>
                <w:szCs w:val="24"/>
                <w:rtl/>
              </w:rPr>
              <w:t xml:space="preserve"> پژوهش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 </w:t>
            </w:r>
          </w:p>
          <w:p w14:paraId="50BF0274" w14:textId="77777777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AF19F0">
              <w:rPr>
                <w:rFonts w:hint="cs"/>
                <w:b/>
                <w:bCs/>
                <w:color w:val="FF0000"/>
                <w:szCs w:val="24"/>
                <w:rtl/>
              </w:rPr>
              <w:t>3 امتیاز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25C72CFA" w14:textId="77777777" w:rsidR="00511B1A" w:rsidRDefault="00FC5BF3" w:rsidP="00CF2234">
            <w:pPr>
              <w:ind w:right="113"/>
              <w:rPr>
                <w:b/>
                <w:bCs/>
                <w:szCs w:val="24"/>
                <w:rtl/>
              </w:rPr>
            </w:pPr>
            <w:r w:rsidRPr="00CF2234">
              <w:rPr>
                <w:rFonts w:hint="cs"/>
                <w:b/>
                <w:bCs/>
                <w:szCs w:val="24"/>
                <w:rtl/>
              </w:rPr>
              <w:t xml:space="preserve">ابلاغیه </w:t>
            </w:r>
            <w:r w:rsidR="003C3CE9">
              <w:rPr>
                <w:rFonts w:hint="cs"/>
                <w:b/>
                <w:bCs/>
                <w:szCs w:val="24"/>
                <w:rtl/>
              </w:rPr>
              <w:t xml:space="preserve">اعتبار از سوي وزارت </w:t>
            </w:r>
            <w:r w:rsidR="00CF2234" w:rsidRPr="00CF2234">
              <w:rPr>
                <w:rFonts w:hint="cs"/>
                <w:b/>
                <w:bCs/>
                <w:szCs w:val="24"/>
                <w:rtl/>
              </w:rPr>
              <w:t>آموزش و پرورش (د</w:t>
            </w:r>
            <w:r w:rsidRPr="00CF2234">
              <w:rPr>
                <w:rFonts w:hint="cs"/>
                <w:b/>
                <w:bCs/>
                <w:szCs w:val="24"/>
                <w:rtl/>
              </w:rPr>
              <w:t>فتر بودجه</w:t>
            </w:r>
            <w:r w:rsidR="00CF2234" w:rsidRPr="00CF2234">
              <w:rPr>
                <w:rFonts w:hint="cs"/>
                <w:b/>
                <w:bCs/>
                <w:szCs w:val="24"/>
                <w:rtl/>
              </w:rPr>
              <w:t>)</w:t>
            </w:r>
            <w:r w:rsidRPr="00CF2234">
              <w:rPr>
                <w:rFonts w:hint="cs"/>
                <w:b/>
                <w:bCs/>
                <w:szCs w:val="24"/>
                <w:rtl/>
              </w:rPr>
              <w:t xml:space="preserve"> به استان</w:t>
            </w:r>
          </w:p>
          <w:p w14:paraId="37965DD2" w14:textId="15818B3C" w:rsidR="0050571B" w:rsidRPr="00511B1A" w:rsidRDefault="0050571B" w:rsidP="00CF2234">
            <w:pPr>
              <w:ind w:right="113"/>
              <w:rPr>
                <w:b/>
                <w:bCs/>
                <w:szCs w:val="24"/>
                <w:rtl/>
              </w:rPr>
            </w:pPr>
          </w:p>
        </w:tc>
      </w:tr>
      <w:tr w:rsidR="00511B1A" w:rsidRPr="00B90E7A" w14:paraId="3DF2C5A2" w14:textId="2E93F17D" w:rsidTr="00257303">
        <w:trPr>
          <w:cantSplit/>
          <w:trHeight w:val="713"/>
        </w:trPr>
        <w:tc>
          <w:tcPr>
            <w:tcW w:w="8513" w:type="dxa"/>
            <w:shd w:val="clear" w:color="auto" w:fill="FFFFFF" w:themeFill="background1"/>
            <w:vAlign w:val="center"/>
          </w:tcPr>
          <w:p w14:paraId="19B28E93" w14:textId="7900218E" w:rsidR="00511B1A" w:rsidRDefault="00511B1A" w:rsidP="00812269">
            <w:pPr>
              <w:pStyle w:val="ListParagraph"/>
              <w:ind w:left="0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7- میزان هزینه کرد اعتبارات پژوهشی بر اساس طرح های کد دار (کد سمات) </w:t>
            </w:r>
          </w:p>
          <w:p w14:paraId="063316F2" w14:textId="72145C1D" w:rsidR="00A205E1" w:rsidRPr="00511B1A" w:rsidRDefault="00A205E1" w:rsidP="00812269">
            <w:pPr>
              <w:pStyle w:val="ListParagraph"/>
              <w:ind w:left="0"/>
              <w:rPr>
                <w:b/>
                <w:bCs/>
                <w:szCs w:val="24"/>
                <w:rtl/>
              </w:rPr>
            </w:pPr>
            <w:r w:rsidRPr="00AF19F0">
              <w:rPr>
                <w:rFonts w:hint="cs"/>
                <w:b/>
                <w:bCs/>
                <w:color w:val="FF0000"/>
                <w:szCs w:val="24"/>
                <w:rtl/>
              </w:rPr>
              <w:t>3 امتیاز</w:t>
            </w:r>
          </w:p>
        </w:tc>
        <w:tc>
          <w:tcPr>
            <w:tcW w:w="5745" w:type="dxa"/>
            <w:shd w:val="clear" w:color="auto" w:fill="FFFFFF" w:themeFill="background1"/>
          </w:tcPr>
          <w:p w14:paraId="0599563D" w14:textId="77777777" w:rsid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لیست طرح های مصوب </w:t>
            </w:r>
            <w:r w:rsidR="001227BC">
              <w:rPr>
                <w:rFonts w:hint="cs"/>
                <w:b/>
                <w:bCs/>
                <w:szCs w:val="24"/>
                <w:rtl/>
              </w:rPr>
              <w:t xml:space="preserve"> با </w:t>
            </w:r>
            <w:r w:rsidRPr="00511B1A">
              <w:rPr>
                <w:rFonts w:hint="cs"/>
                <w:b/>
                <w:bCs/>
                <w:szCs w:val="24"/>
                <w:rtl/>
              </w:rPr>
              <w:t>کد سمات</w:t>
            </w:r>
            <w:r w:rsidR="008829A9">
              <w:rPr>
                <w:rFonts w:hint="cs"/>
                <w:b/>
                <w:bCs/>
                <w:szCs w:val="24"/>
                <w:rtl/>
              </w:rPr>
              <w:t xml:space="preserve"> و میزان اعتبار هر طرح </w:t>
            </w:r>
          </w:p>
          <w:p w14:paraId="18AAF730" w14:textId="03E87E2E" w:rsidR="0050571B" w:rsidRPr="00511B1A" w:rsidRDefault="0050571B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0571B">
              <w:rPr>
                <w:rFonts w:hint="cs"/>
                <w:b/>
                <w:bCs/>
                <w:color w:val="FF0000"/>
                <w:szCs w:val="24"/>
                <w:rtl/>
              </w:rPr>
              <w:t>(</w:t>
            </w:r>
            <w:r w:rsidR="00054B8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مستندات </w:t>
            </w:r>
            <w:r w:rsidRPr="0050571B">
              <w:rPr>
                <w:b/>
                <w:bCs/>
                <w:color w:val="FF0000"/>
                <w:szCs w:val="24"/>
                <w:rtl/>
              </w:rPr>
              <w:t>کپ</w:t>
            </w:r>
            <w:r w:rsidRPr="0050571B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50571B">
              <w:rPr>
                <w:b/>
                <w:bCs/>
                <w:color w:val="FF0000"/>
                <w:szCs w:val="24"/>
                <w:rtl/>
              </w:rPr>
              <w:t xml:space="preserve"> قرارداد</w:t>
            </w:r>
            <w:r w:rsidR="00054B8A">
              <w:rPr>
                <w:rFonts w:hint="cs"/>
                <w:b/>
                <w:bCs/>
                <w:color w:val="FF0000"/>
                <w:szCs w:val="24"/>
                <w:rtl/>
              </w:rPr>
              <w:t>ها)</w:t>
            </w:r>
            <w:bookmarkStart w:id="1" w:name="_GoBack"/>
            <w:bookmarkEnd w:id="1"/>
          </w:p>
        </w:tc>
      </w:tr>
      <w:tr w:rsidR="00511B1A" w:rsidRPr="00B90E7A" w14:paraId="19982629" w14:textId="3CD7648C" w:rsidTr="00257303">
        <w:trPr>
          <w:cantSplit/>
          <w:trHeight w:val="740"/>
        </w:trPr>
        <w:tc>
          <w:tcPr>
            <w:tcW w:w="8513" w:type="dxa"/>
            <w:shd w:val="clear" w:color="auto" w:fill="FFFFFF" w:themeFill="background1"/>
            <w:vAlign w:val="center"/>
          </w:tcPr>
          <w:p w14:paraId="2594A99A" w14:textId="1136E9C3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8</w:t>
            </w:r>
            <w:r w:rsidRPr="00511B1A">
              <w:rPr>
                <w:b/>
                <w:bCs/>
                <w:szCs w:val="24"/>
                <w:rtl/>
              </w:rPr>
              <w:t xml:space="preserve">- 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وضعیت </w:t>
            </w:r>
            <w:r w:rsidRPr="00511B1A">
              <w:rPr>
                <w:b/>
                <w:bCs/>
                <w:szCs w:val="24"/>
                <w:rtl/>
              </w:rPr>
              <w:t>طرح‌ها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پژوهشی </w:t>
            </w:r>
            <w:r w:rsidRPr="00511B1A">
              <w:rPr>
                <w:b/>
                <w:bCs/>
                <w:szCs w:val="24"/>
                <w:rtl/>
              </w:rPr>
              <w:t>پا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ان‌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افته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</w:t>
            </w:r>
          </w:p>
          <w:p w14:paraId="533B32F0" w14:textId="40A98F17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A205E1">
              <w:rPr>
                <w:rFonts w:hint="cs"/>
                <w:b/>
                <w:bCs/>
                <w:color w:val="FF0000"/>
                <w:szCs w:val="24"/>
                <w:rtl/>
              </w:rPr>
              <w:t>6 امتیاز -هر مورد 5/0 امتیاز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49259426" w14:textId="1CA824F4" w:rsidR="00511B1A" w:rsidRPr="00511B1A" w:rsidRDefault="008829A9" w:rsidP="00776B54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257303">
              <w:rPr>
                <w:rFonts w:hint="cs"/>
                <w:b/>
                <w:bCs/>
                <w:szCs w:val="24"/>
                <w:rtl/>
              </w:rPr>
              <w:t>گزار</w:t>
            </w:r>
            <w:r w:rsidR="00CF2234" w:rsidRPr="00257303">
              <w:rPr>
                <w:rFonts w:hint="cs"/>
                <w:b/>
                <w:bCs/>
                <w:szCs w:val="24"/>
                <w:rtl/>
              </w:rPr>
              <w:t>ش</w:t>
            </w:r>
            <w:r w:rsidRPr="00257303">
              <w:rPr>
                <w:rFonts w:hint="cs"/>
                <w:b/>
                <w:bCs/>
                <w:szCs w:val="24"/>
                <w:rtl/>
              </w:rPr>
              <w:t xml:space="preserve"> جدولی</w:t>
            </w:r>
            <w:r w:rsidR="00CF2234" w:rsidRPr="00257303">
              <w:rPr>
                <w:rFonts w:hint="cs"/>
                <w:b/>
                <w:bCs/>
                <w:szCs w:val="24"/>
                <w:rtl/>
              </w:rPr>
              <w:t>:</w:t>
            </w:r>
            <w:r w:rsidRPr="00257303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="00776B54" w:rsidRPr="00257303">
              <w:rPr>
                <w:rFonts w:hint="cs"/>
                <w:b/>
                <w:bCs/>
                <w:szCs w:val="24"/>
                <w:rtl/>
              </w:rPr>
              <w:t xml:space="preserve"> نام و نام خانوادگی مجری،  عنوان طرح، </w:t>
            </w:r>
            <w:r w:rsidR="00CF2234" w:rsidRPr="00257303">
              <w:rPr>
                <w:rFonts w:hint="cs"/>
                <w:b/>
                <w:bCs/>
                <w:szCs w:val="24"/>
                <w:rtl/>
              </w:rPr>
              <w:t xml:space="preserve">تاریخ و شماره قرارداد، </w:t>
            </w:r>
            <w:r w:rsidR="00F64762" w:rsidRPr="00257303">
              <w:rPr>
                <w:rFonts w:hint="cs"/>
                <w:b/>
                <w:bCs/>
                <w:szCs w:val="24"/>
                <w:rtl/>
              </w:rPr>
              <w:t>مبلغ</w:t>
            </w:r>
            <w:r w:rsidRPr="00257303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="00F64762" w:rsidRPr="00257303">
              <w:rPr>
                <w:rFonts w:hint="cs"/>
                <w:b/>
                <w:bCs/>
                <w:szCs w:val="24"/>
                <w:rtl/>
              </w:rPr>
              <w:t>قرارداد</w:t>
            </w:r>
            <w:r w:rsidR="00CF2234" w:rsidRPr="00257303">
              <w:rPr>
                <w:rFonts w:hint="cs"/>
                <w:b/>
                <w:bCs/>
                <w:szCs w:val="24"/>
                <w:rtl/>
              </w:rPr>
              <w:t>،</w:t>
            </w:r>
            <w:r w:rsidRPr="00257303">
              <w:rPr>
                <w:rFonts w:hint="cs"/>
                <w:b/>
                <w:bCs/>
                <w:szCs w:val="24"/>
                <w:rtl/>
              </w:rPr>
              <w:t xml:space="preserve"> تاریخ شر</w:t>
            </w:r>
            <w:r w:rsidR="00CF2234" w:rsidRPr="00257303">
              <w:rPr>
                <w:rFonts w:hint="cs"/>
                <w:b/>
                <w:bCs/>
                <w:szCs w:val="24"/>
                <w:rtl/>
              </w:rPr>
              <w:t>وع و</w:t>
            </w:r>
            <w:r w:rsidRPr="00257303">
              <w:rPr>
                <w:rFonts w:hint="cs"/>
                <w:b/>
                <w:bCs/>
                <w:szCs w:val="24"/>
                <w:rtl/>
              </w:rPr>
              <w:t xml:space="preserve"> خاتمه</w:t>
            </w:r>
            <w:r w:rsidR="00054B8A">
              <w:rPr>
                <w:rFonts w:hint="cs"/>
                <w:b/>
                <w:bCs/>
                <w:szCs w:val="24"/>
                <w:rtl/>
              </w:rPr>
              <w:t xml:space="preserve"> </w:t>
            </w:r>
          </w:p>
        </w:tc>
      </w:tr>
      <w:tr w:rsidR="00511B1A" w:rsidRPr="00B90E7A" w14:paraId="58E12BF8" w14:textId="616831DF" w:rsidTr="00257303">
        <w:trPr>
          <w:cantSplit/>
          <w:trHeight w:val="533"/>
        </w:trPr>
        <w:tc>
          <w:tcPr>
            <w:tcW w:w="8513" w:type="dxa"/>
            <w:shd w:val="clear" w:color="auto" w:fill="FFFFFF" w:themeFill="background1"/>
            <w:vAlign w:val="center"/>
          </w:tcPr>
          <w:p w14:paraId="7CFCBB59" w14:textId="434E5308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9- وضعیت </w:t>
            </w:r>
            <w:r w:rsidRPr="00511B1A">
              <w:rPr>
                <w:b/>
                <w:bCs/>
                <w:szCs w:val="24"/>
                <w:rtl/>
              </w:rPr>
              <w:t>طرح‌ها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پژوهشی در دست اجرا </w:t>
            </w:r>
          </w:p>
          <w:p w14:paraId="06AC37FA" w14:textId="121EC604" w:rsidR="00511B1A" w:rsidRPr="00511B1A" w:rsidRDefault="00511B1A" w:rsidP="00812269">
            <w:pPr>
              <w:rPr>
                <w:b/>
                <w:bCs/>
                <w:szCs w:val="24"/>
              </w:rPr>
            </w:pPr>
            <w:r w:rsidRPr="00A205E1">
              <w:rPr>
                <w:rFonts w:hint="cs"/>
                <w:b/>
                <w:bCs/>
                <w:color w:val="FF0000"/>
                <w:szCs w:val="24"/>
                <w:rtl/>
              </w:rPr>
              <w:t>3 امتیاز هر مورد 5/0 امتیاز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496908B3" w14:textId="10FC670C" w:rsidR="00511B1A" w:rsidRPr="00511B1A" w:rsidRDefault="00CF2234" w:rsidP="00776B54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257303">
              <w:rPr>
                <w:rFonts w:hint="cs"/>
                <w:b/>
                <w:bCs/>
                <w:szCs w:val="24"/>
                <w:rtl/>
              </w:rPr>
              <w:t xml:space="preserve">گزارش جدولی: </w:t>
            </w:r>
            <w:r w:rsidR="00776B54" w:rsidRPr="00257303">
              <w:rPr>
                <w:rFonts w:hint="cs"/>
                <w:b/>
                <w:bCs/>
                <w:szCs w:val="24"/>
                <w:rtl/>
              </w:rPr>
              <w:t xml:space="preserve"> نام و نام خانوادگی مجری،  عنوان طرح، </w:t>
            </w:r>
            <w:r w:rsidRPr="00257303">
              <w:rPr>
                <w:rFonts w:hint="cs"/>
                <w:b/>
                <w:bCs/>
                <w:szCs w:val="24"/>
                <w:rtl/>
              </w:rPr>
              <w:t xml:space="preserve">تاریخ و شماره قرارداد، </w:t>
            </w:r>
            <w:r w:rsidR="00F64762" w:rsidRPr="00257303">
              <w:rPr>
                <w:rFonts w:hint="cs"/>
                <w:b/>
                <w:bCs/>
                <w:szCs w:val="24"/>
                <w:rtl/>
              </w:rPr>
              <w:t>مبلغ</w:t>
            </w:r>
            <w:r w:rsidRPr="00257303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="00F64762" w:rsidRPr="00257303">
              <w:rPr>
                <w:rFonts w:hint="cs"/>
                <w:b/>
                <w:bCs/>
                <w:szCs w:val="24"/>
                <w:rtl/>
              </w:rPr>
              <w:t>قرارداد</w:t>
            </w:r>
            <w:r w:rsidRPr="00257303">
              <w:rPr>
                <w:rFonts w:hint="cs"/>
                <w:b/>
                <w:bCs/>
                <w:szCs w:val="24"/>
                <w:rtl/>
              </w:rPr>
              <w:t xml:space="preserve">، تاریخ شروع </w:t>
            </w:r>
          </w:p>
        </w:tc>
      </w:tr>
      <w:tr w:rsidR="00511B1A" w:rsidRPr="00B90E7A" w14:paraId="2272CC7C" w14:textId="50B356FC" w:rsidTr="00257303">
        <w:trPr>
          <w:cantSplit/>
          <w:trHeight w:val="893"/>
        </w:trPr>
        <w:tc>
          <w:tcPr>
            <w:tcW w:w="8513" w:type="dxa"/>
            <w:shd w:val="clear" w:color="auto" w:fill="FFFFFF" w:themeFill="background1"/>
            <w:vAlign w:val="center"/>
          </w:tcPr>
          <w:p w14:paraId="5160BE5B" w14:textId="078D5CFC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10- </w:t>
            </w:r>
            <w:r w:rsidRPr="00511B1A">
              <w:rPr>
                <w:b/>
                <w:bCs/>
                <w:szCs w:val="24"/>
                <w:rtl/>
              </w:rPr>
              <w:t>فعال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ت‌ها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انجام شده برای اشاعه و </w:t>
            </w:r>
            <w:r w:rsidRPr="00511B1A">
              <w:rPr>
                <w:b/>
                <w:bCs/>
                <w:szCs w:val="24"/>
                <w:rtl/>
              </w:rPr>
              <w:t>انتشار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افته‌ها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پژوهشی </w:t>
            </w:r>
          </w:p>
          <w:p w14:paraId="07738D2B" w14:textId="419F3622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A205E1">
              <w:rPr>
                <w:rFonts w:hint="cs"/>
                <w:b/>
                <w:bCs/>
                <w:color w:val="FF0000"/>
                <w:szCs w:val="24"/>
                <w:rtl/>
              </w:rPr>
              <w:t>3 امتیاز- هر مورد اشاعه 5/0 امتیاز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049B4203" w14:textId="2D3923D9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A205E1">
              <w:rPr>
                <w:rFonts w:hint="cs"/>
                <w:b/>
                <w:bCs/>
                <w:szCs w:val="24"/>
                <w:rtl/>
              </w:rPr>
              <w:t xml:space="preserve">نشست ارائه یافته، تولید مقاله یا کتاب </w:t>
            </w:r>
            <w:r w:rsidR="00A205E1">
              <w:rPr>
                <w:rFonts w:hint="cs"/>
                <w:b/>
                <w:bCs/>
                <w:szCs w:val="24"/>
                <w:rtl/>
              </w:rPr>
              <w:t xml:space="preserve">مستخرج از طرح پژوهشی </w:t>
            </w:r>
            <w:r w:rsidRPr="00A205E1">
              <w:rPr>
                <w:rFonts w:hint="cs"/>
                <w:b/>
                <w:bCs/>
                <w:szCs w:val="24"/>
                <w:rtl/>
              </w:rPr>
              <w:t xml:space="preserve">و تدوین پیشنهادهای کاربردی </w:t>
            </w:r>
            <w:r w:rsidR="00A205E1">
              <w:rPr>
                <w:rFonts w:hint="cs"/>
                <w:b/>
                <w:bCs/>
                <w:szCs w:val="24"/>
                <w:rtl/>
              </w:rPr>
              <w:t>و</w:t>
            </w:r>
            <w:r w:rsidRPr="00A205E1">
              <w:rPr>
                <w:rFonts w:hint="cs"/>
                <w:b/>
                <w:bCs/>
                <w:szCs w:val="24"/>
                <w:rtl/>
              </w:rPr>
              <w:t xml:space="preserve"> توصیه های سیاستی</w:t>
            </w:r>
          </w:p>
        </w:tc>
      </w:tr>
      <w:tr w:rsidR="00511B1A" w:rsidRPr="00B90E7A" w14:paraId="6EA72645" w14:textId="6ED9A276" w:rsidTr="00257303">
        <w:trPr>
          <w:cantSplit/>
          <w:trHeight w:val="497"/>
        </w:trPr>
        <w:tc>
          <w:tcPr>
            <w:tcW w:w="8513" w:type="dxa"/>
            <w:shd w:val="clear" w:color="auto" w:fill="FFFFFF" w:themeFill="background1"/>
            <w:vAlign w:val="center"/>
          </w:tcPr>
          <w:p w14:paraId="291B6606" w14:textId="19D07DAB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lastRenderedPageBreak/>
              <w:t>11- کاربست 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افته‌ها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پژوهشی </w:t>
            </w:r>
          </w:p>
          <w:p w14:paraId="1B25B7C5" w14:textId="2DF7D110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DD6545">
              <w:rPr>
                <w:rFonts w:hint="cs"/>
                <w:b/>
                <w:bCs/>
                <w:color w:val="FF0000"/>
                <w:szCs w:val="24"/>
                <w:rtl/>
              </w:rPr>
              <w:t>6 امتیاز هر مورد 1 امتیاز</w:t>
            </w:r>
          </w:p>
        </w:tc>
        <w:tc>
          <w:tcPr>
            <w:tcW w:w="5745" w:type="dxa"/>
            <w:shd w:val="clear" w:color="auto" w:fill="FFFFFF" w:themeFill="background1"/>
          </w:tcPr>
          <w:p w14:paraId="5CFD7A0E" w14:textId="0E858B0C" w:rsidR="00511B1A" w:rsidRPr="00511B1A" w:rsidRDefault="00511B1A" w:rsidP="00D91657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بر اساس کاربست یافته </w:t>
            </w:r>
            <w:r w:rsidR="00A205E1">
              <w:rPr>
                <w:rFonts w:hint="cs"/>
                <w:b/>
                <w:bCs/>
                <w:szCs w:val="24"/>
                <w:rtl/>
              </w:rPr>
              <w:t xml:space="preserve">ها 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در تصمیم گیری </w:t>
            </w:r>
            <w:r w:rsidR="00531FD2">
              <w:rPr>
                <w:rFonts w:hint="cs"/>
                <w:b/>
                <w:bCs/>
                <w:szCs w:val="24"/>
                <w:rtl/>
              </w:rPr>
              <w:t>ها</w:t>
            </w:r>
            <w:r w:rsidR="00D91657">
              <w:rPr>
                <w:rFonts w:hint="cs"/>
                <w:b/>
                <w:bCs/>
                <w:szCs w:val="24"/>
                <w:rtl/>
              </w:rPr>
              <w:t>،</w:t>
            </w:r>
            <w:r w:rsidR="00531FD2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="0079237E">
              <w:rPr>
                <w:rFonts w:hint="cs"/>
                <w:b/>
                <w:bCs/>
                <w:szCs w:val="24"/>
                <w:rtl/>
              </w:rPr>
              <w:t xml:space="preserve"> طرح و برنامه های </w:t>
            </w:r>
            <w:r w:rsidR="00A205E1">
              <w:rPr>
                <w:rFonts w:hint="cs"/>
                <w:b/>
                <w:bCs/>
                <w:szCs w:val="24"/>
                <w:rtl/>
              </w:rPr>
              <w:t>آموزش و پرورش استان</w:t>
            </w:r>
            <w:r w:rsidR="00531FD2">
              <w:rPr>
                <w:rFonts w:hint="cs"/>
                <w:b/>
                <w:bCs/>
                <w:szCs w:val="24"/>
                <w:rtl/>
              </w:rPr>
              <w:t xml:space="preserve"> </w:t>
            </w:r>
          </w:p>
        </w:tc>
      </w:tr>
      <w:tr w:rsidR="00511B1A" w:rsidRPr="00B90E7A" w14:paraId="31B4B2C0" w14:textId="123CBC3E" w:rsidTr="00257303">
        <w:trPr>
          <w:cantSplit/>
          <w:trHeight w:val="623"/>
        </w:trPr>
        <w:tc>
          <w:tcPr>
            <w:tcW w:w="8513" w:type="dxa"/>
            <w:shd w:val="clear" w:color="auto" w:fill="FFFFFF" w:themeFill="background1"/>
            <w:vAlign w:val="center"/>
          </w:tcPr>
          <w:p w14:paraId="1D741D7B" w14:textId="4B6B7098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12- مشخصات </w:t>
            </w:r>
            <w:r w:rsidRPr="00511B1A">
              <w:rPr>
                <w:b/>
                <w:bCs/>
                <w:szCs w:val="24"/>
                <w:rtl/>
              </w:rPr>
              <w:t>تفاهم‌نامه‌ها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پژوهشی با </w:t>
            </w:r>
            <w:r w:rsidRPr="00511B1A">
              <w:rPr>
                <w:b/>
                <w:bCs/>
                <w:szCs w:val="24"/>
                <w:rtl/>
              </w:rPr>
              <w:t>دانشگاه‌ها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و سایر </w:t>
            </w:r>
            <w:r w:rsidRPr="00511B1A">
              <w:rPr>
                <w:b/>
                <w:bCs/>
                <w:szCs w:val="24"/>
                <w:rtl/>
              </w:rPr>
              <w:t>مؤسسات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آموزش عالی و پژوهشی</w:t>
            </w:r>
          </w:p>
          <w:p w14:paraId="0A9BA744" w14:textId="571D0EAF" w:rsidR="00511B1A" w:rsidRPr="00511B1A" w:rsidRDefault="00511B1A" w:rsidP="00812269">
            <w:pPr>
              <w:rPr>
                <w:b/>
                <w:bCs/>
                <w:szCs w:val="24"/>
                <w:rtl/>
              </w:rPr>
            </w:pPr>
            <w:r w:rsidRPr="00DD6545">
              <w:rPr>
                <w:rFonts w:hint="cs"/>
                <w:b/>
                <w:bCs/>
                <w:color w:val="FF0000"/>
                <w:szCs w:val="24"/>
                <w:rtl/>
              </w:rPr>
              <w:t>3 امتیاز- هر تفاهم نامه 1 امت</w:t>
            </w:r>
            <w:r w:rsidR="00DD6545" w:rsidRPr="00DD6545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DD6545">
              <w:rPr>
                <w:rFonts w:hint="cs"/>
                <w:b/>
                <w:bCs/>
                <w:color w:val="FF0000"/>
                <w:szCs w:val="24"/>
                <w:rtl/>
              </w:rPr>
              <w:t>از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55C8F0F0" w14:textId="510708B4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تفاهم نامه </w:t>
            </w:r>
            <w:r w:rsidR="00D91657">
              <w:rPr>
                <w:rFonts w:hint="cs"/>
                <w:b/>
                <w:bCs/>
                <w:szCs w:val="24"/>
                <w:rtl/>
              </w:rPr>
              <w:t>به امضا رسيده</w:t>
            </w:r>
          </w:p>
        </w:tc>
      </w:tr>
      <w:tr w:rsidR="00511B1A" w:rsidRPr="00B90E7A" w14:paraId="4830E717" w14:textId="2510F2F4" w:rsidTr="00257303">
        <w:trPr>
          <w:cantSplit/>
          <w:trHeight w:val="848"/>
        </w:trPr>
        <w:tc>
          <w:tcPr>
            <w:tcW w:w="8513" w:type="dxa"/>
            <w:shd w:val="clear" w:color="auto" w:fill="FFFFFF" w:themeFill="background1"/>
            <w:vAlign w:val="center"/>
          </w:tcPr>
          <w:p w14:paraId="7C3A50DB" w14:textId="129476BF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13</w:t>
            </w:r>
            <w:r w:rsidRPr="00511B1A">
              <w:rPr>
                <w:b/>
                <w:bCs/>
                <w:szCs w:val="24"/>
                <w:rtl/>
              </w:rPr>
              <w:t xml:space="preserve">- </w:t>
            </w:r>
            <w:r w:rsidRPr="00511B1A">
              <w:rPr>
                <w:rFonts w:hint="cs"/>
                <w:b/>
                <w:bCs/>
                <w:szCs w:val="24"/>
                <w:rtl/>
              </w:rPr>
              <w:t>شرکت کنندگان در برنامه معلم پژوهنده</w:t>
            </w:r>
          </w:p>
          <w:p w14:paraId="643CCAFB" w14:textId="12C99D5D" w:rsidR="00511B1A" w:rsidRPr="00511B1A" w:rsidRDefault="00511B1A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DD6545">
              <w:rPr>
                <w:rFonts w:hint="cs"/>
                <w:b/>
                <w:bCs/>
                <w:color w:val="FF0000"/>
                <w:szCs w:val="24"/>
                <w:rtl/>
              </w:rPr>
              <w:t>3 امتیاز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3CD3AAA6" w14:textId="77777777" w:rsidR="00511B1A" w:rsidRDefault="00511B1A" w:rsidP="00D91657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براساس </w:t>
            </w:r>
            <w:r w:rsidRPr="00F64762">
              <w:rPr>
                <w:rFonts w:hint="cs"/>
                <w:b/>
                <w:bCs/>
                <w:szCs w:val="24"/>
                <w:rtl/>
              </w:rPr>
              <w:t xml:space="preserve">نسبت </w:t>
            </w:r>
            <w:r w:rsidR="00F64762" w:rsidRPr="00F64762">
              <w:rPr>
                <w:rFonts w:hint="cs"/>
                <w:b/>
                <w:bCs/>
                <w:szCs w:val="24"/>
                <w:rtl/>
              </w:rPr>
              <w:t>معلمان</w:t>
            </w:r>
            <w:r w:rsidR="00531FD2" w:rsidRPr="00F64762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="00F64762" w:rsidRPr="00F64762">
              <w:rPr>
                <w:rFonts w:hint="cs"/>
                <w:b/>
                <w:bCs/>
                <w:szCs w:val="24"/>
                <w:rtl/>
              </w:rPr>
              <w:t>پژوهنده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به تعداد کل </w:t>
            </w:r>
            <w:r w:rsidR="00D91657">
              <w:rPr>
                <w:rFonts w:hint="cs"/>
                <w:b/>
                <w:bCs/>
                <w:szCs w:val="24"/>
                <w:rtl/>
              </w:rPr>
              <w:t>كاركنان</w:t>
            </w:r>
            <w:r w:rsidR="004B7DAC">
              <w:rPr>
                <w:rFonts w:hint="cs"/>
                <w:b/>
                <w:bCs/>
                <w:szCs w:val="24"/>
                <w:rtl/>
              </w:rPr>
              <w:t xml:space="preserve"> استان</w:t>
            </w:r>
          </w:p>
          <w:p w14:paraId="00DAFA2B" w14:textId="7041856A" w:rsidR="00054B8A" w:rsidRPr="00511B1A" w:rsidRDefault="00054B8A" w:rsidP="00D91657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(اصالت سنجی براساس میزان رشد</w:t>
            </w:r>
            <w:r>
              <w:rPr>
                <w:rFonts w:hint="cs"/>
                <w:b/>
                <w:bCs/>
                <w:color w:val="FF0000"/>
                <w:szCs w:val="24"/>
                <w:rtl/>
              </w:rPr>
              <w:t xml:space="preserve"> ۵ ساله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)</w:t>
            </w:r>
          </w:p>
        </w:tc>
      </w:tr>
      <w:tr w:rsidR="00511B1A" w:rsidRPr="00B90E7A" w14:paraId="3B449851" w14:textId="7BAFF0E6" w:rsidTr="00257303">
        <w:trPr>
          <w:cantSplit/>
          <w:trHeight w:val="515"/>
        </w:trPr>
        <w:tc>
          <w:tcPr>
            <w:tcW w:w="8513" w:type="dxa"/>
            <w:shd w:val="clear" w:color="auto" w:fill="FFFFFF" w:themeFill="background1"/>
            <w:vAlign w:val="center"/>
          </w:tcPr>
          <w:p w14:paraId="171E28A9" w14:textId="683CF922" w:rsidR="00511B1A" w:rsidRPr="00511B1A" w:rsidRDefault="00511B1A" w:rsidP="00812269">
            <w:pPr>
              <w:tabs>
                <w:tab w:val="left" w:pos="199"/>
              </w:tabs>
              <w:outlineLvl w:val="0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14- برگزاری </w:t>
            </w:r>
            <w:r w:rsidRPr="00511B1A">
              <w:rPr>
                <w:b/>
                <w:bCs/>
                <w:szCs w:val="24"/>
                <w:rtl/>
              </w:rPr>
              <w:t>دوره‌ها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و </w:t>
            </w:r>
            <w:r w:rsidRPr="00511B1A">
              <w:rPr>
                <w:b/>
                <w:bCs/>
                <w:szCs w:val="24"/>
                <w:rtl/>
              </w:rPr>
              <w:t>کارگاه‌ها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و نشست</w:t>
            </w:r>
            <w:r w:rsidR="00DD6545">
              <w:rPr>
                <w:rFonts w:hint="cs"/>
                <w:b/>
                <w:bCs/>
                <w:szCs w:val="24"/>
                <w:rtl/>
              </w:rPr>
              <w:t xml:space="preserve"> های تخصصی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پژوهشی </w:t>
            </w:r>
          </w:p>
          <w:p w14:paraId="7B0AA3EC" w14:textId="062E8671" w:rsidR="00511B1A" w:rsidRPr="00511B1A" w:rsidRDefault="00511B1A" w:rsidP="00812269">
            <w:pPr>
              <w:tabs>
                <w:tab w:val="left" w:pos="199"/>
              </w:tabs>
              <w:outlineLvl w:val="0"/>
              <w:rPr>
                <w:b/>
                <w:bCs/>
                <w:szCs w:val="24"/>
                <w:rtl/>
              </w:rPr>
            </w:pPr>
            <w:r w:rsidRPr="00DD6545">
              <w:rPr>
                <w:rFonts w:hint="cs"/>
                <w:b/>
                <w:bCs/>
                <w:color w:val="FF0000"/>
                <w:szCs w:val="24"/>
                <w:rtl/>
              </w:rPr>
              <w:t>3 امتیاز -برگزاری هر دوره یا کارگاه 5/0 امتیاز</w:t>
            </w:r>
          </w:p>
        </w:tc>
        <w:tc>
          <w:tcPr>
            <w:tcW w:w="5745" w:type="dxa"/>
            <w:shd w:val="clear" w:color="auto" w:fill="FFFFFF" w:themeFill="background1"/>
            <w:vAlign w:val="center"/>
          </w:tcPr>
          <w:p w14:paraId="23B2FAE3" w14:textId="289E66C1" w:rsidR="00511B1A" w:rsidRPr="00511B1A" w:rsidRDefault="00414D4F" w:rsidP="00812269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مستندات برگزاری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 (</w:t>
            </w:r>
            <w:r w:rsidR="00054B8A" w:rsidRPr="00054B8A">
              <w:rPr>
                <w:b/>
                <w:bCs/>
                <w:color w:val="FF0000"/>
                <w:szCs w:val="24"/>
                <w:rtl/>
              </w:rPr>
              <w:t>مکاتبات ادار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="00054B8A" w:rsidRPr="00054B8A">
              <w:rPr>
                <w:b/>
                <w:bCs/>
                <w:color w:val="FF0000"/>
                <w:szCs w:val="24"/>
                <w:rtl/>
              </w:rPr>
              <w:t xml:space="preserve"> که دارا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="00054B8A" w:rsidRPr="00054B8A">
              <w:rPr>
                <w:b/>
                <w:bCs/>
                <w:color w:val="FF0000"/>
                <w:szCs w:val="24"/>
                <w:rtl/>
              </w:rPr>
              <w:t xml:space="preserve"> شماره 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و </w:t>
            </w:r>
            <w:r w:rsidR="00054B8A" w:rsidRPr="00054B8A">
              <w:rPr>
                <w:b/>
                <w:bCs/>
                <w:color w:val="FF0000"/>
                <w:szCs w:val="24"/>
                <w:rtl/>
              </w:rPr>
              <w:t>تار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="00054B8A"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خ</w:t>
            </w:r>
            <w:r w:rsidR="00054B8A" w:rsidRPr="00054B8A">
              <w:rPr>
                <w:b/>
                <w:bCs/>
                <w:color w:val="FF0000"/>
                <w:szCs w:val="24"/>
                <w:rtl/>
              </w:rPr>
              <w:t xml:space="preserve"> و امضا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="00054B8A" w:rsidRPr="00054B8A">
              <w:rPr>
                <w:b/>
                <w:bCs/>
                <w:color w:val="FF0000"/>
                <w:szCs w:val="24"/>
                <w:rtl/>
              </w:rPr>
              <w:t xml:space="preserve"> مد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="00054B8A"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ر</w:t>
            </w:r>
            <w:r w:rsidR="00054B8A" w:rsidRPr="00054B8A">
              <w:rPr>
                <w:b/>
                <w:bCs/>
                <w:color w:val="FF0000"/>
                <w:szCs w:val="24"/>
                <w:rtl/>
              </w:rPr>
              <w:t xml:space="preserve"> کل 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="00054B8A"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ا</w:t>
            </w:r>
            <w:r w:rsidR="00054B8A" w:rsidRPr="00054B8A">
              <w:rPr>
                <w:b/>
                <w:bCs/>
                <w:color w:val="FF0000"/>
                <w:szCs w:val="24"/>
                <w:rtl/>
              </w:rPr>
              <w:t xml:space="preserve"> معاون پژوهش</w:t>
            </w:r>
            <w:r w:rsidR="00054B8A" w:rsidRPr="00054B8A">
              <w:rPr>
                <w:rFonts w:hint="cs"/>
                <w:b/>
                <w:bCs/>
                <w:color w:val="FF0000"/>
                <w:szCs w:val="24"/>
                <w:rtl/>
              </w:rPr>
              <w:t>)</w:t>
            </w:r>
          </w:p>
        </w:tc>
      </w:tr>
      <w:tr w:rsidR="00054B8A" w:rsidRPr="00B90E7A" w14:paraId="5232EECB" w14:textId="14FE9656" w:rsidTr="00F73DA2">
        <w:trPr>
          <w:cantSplit/>
          <w:trHeight w:val="947"/>
        </w:trPr>
        <w:tc>
          <w:tcPr>
            <w:tcW w:w="8513" w:type="dxa"/>
            <w:shd w:val="clear" w:color="auto" w:fill="FFFFFF" w:themeFill="background1"/>
            <w:vAlign w:val="center"/>
          </w:tcPr>
          <w:p w14:paraId="519426CE" w14:textId="1D16CFA1" w:rsidR="00054B8A" w:rsidRPr="00511B1A" w:rsidRDefault="00054B8A" w:rsidP="00054B8A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15- برگزاری یا مشارکت در اجرای </w:t>
            </w:r>
            <w:r w:rsidRPr="00511B1A">
              <w:rPr>
                <w:b/>
                <w:bCs/>
                <w:szCs w:val="24"/>
                <w:rtl/>
              </w:rPr>
              <w:t>هما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ش‌ها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ملی/ </w:t>
            </w:r>
            <w:r w:rsidRPr="00511B1A">
              <w:rPr>
                <w:b/>
                <w:bCs/>
                <w:szCs w:val="24"/>
                <w:rtl/>
              </w:rPr>
              <w:t>ب</w:t>
            </w:r>
            <w:r w:rsidRPr="00511B1A">
              <w:rPr>
                <w:rFonts w:hint="cs"/>
                <w:b/>
                <w:bCs/>
                <w:szCs w:val="24"/>
                <w:rtl/>
              </w:rPr>
              <w:t>ی</w:t>
            </w:r>
            <w:r w:rsidRPr="00511B1A">
              <w:rPr>
                <w:rFonts w:hint="eastAsia"/>
                <w:b/>
                <w:bCs/>
                <w:szCs w:val="24"/>
                <w:rtl/>
              </w:rPr>
              <w:t>ن‌الملل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با محوریت </w:t>
            </w:r>
            <w:r>
              <w:rPr>
                <w:rFonts w:hint="cs"/>
                <w:b/>
                <w:bCs/>
                <w:szCs w:val="24"/>
                <w:rtl/>
              </w:rPr>
              <w:t xml:space="preserve">آموزشی، پرورشی و 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پژوهش </w:t>
            </w:r>
          </w:p>
          <w:p w14:paraId="3BA17C56" w14:textId="5FEC817D" w:rsidR="00054B8A" w:rsidRPr="00511B1A" w:rsidRDefault="00054B8A" w:rsidP="00054B8A">
            <w:pPr>
              <w:pStyle w:val="ListParagraph"/>
              <w:ind w:left="0" w:right="113"/>
              <w:rPr>
                <w:b/>
                <w:bCs/>
                <w:szCs w:val="24"/>
                <w:rtl/>
              </w:rPr>
            </w:pPr>
            <w:r w:rsidRPr="00004BD5">
              <w:rPr>
                <w:rFonts w:hint="cs"/>
                <w:b/>
                <w:bCs/>
                <w:color w:val="FF0000"/>
                <w:szCs w:val="24"/>
                <w:rtl/>
              </w:rPr>
              <w:t>6  امتیاز- اجرای هر همایش 3 امتیاز-مشارکت در همایش 1 امتیاز</w:t>
            </w:r>
          </w:p>
        </w:tc>
        <w:tc>
          <w:tcPr>
            <w:tcW w:w="5745" w:type="dxa"/>
            <w:shd w:val="clear" w:color="auto" w:fill="FFFFFF" w:themeFill="background1"/>
          </w:tcPr>
          <w:p w14:paraId="1F5C7B52" w14:textId="67D8C922" w:rsidR="00054B8A" w:rsidRPr="00054B8A" w:rsidRDefault="00054B8A" w:rsidP="00054B8A">
            <w:pPr>
              <w:pStyle w:val="ListParagraph"/>
              <w:ind w:left="0" w:right="113"/>
              <w:rPr>
                <w:b/>
                <w:bCs/>
                <w:color w:val="FF0000"/>
                <w:szCs w:val="24"/>
                <w:rtl/>
              </w:rPr>
            </w:pP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مستندات برگزاری (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مکاتبات ادار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که دارا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شماره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و 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تار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خ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و امضا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مد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ر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کل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ا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معاون پژوهش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)</w:t>
            </w:r>
          </w:p>
        </w:tc>
      </w:tr>
      <w:tr w:rsidR="00054B8A" w:rsidRPr="00B90E7A" w14:paraId="778D50ED" w14:textId="436094BD" w:rsidTr="00F73DA2">
        <w:trPr>
          <w:cantSplit/>
          <w:trHeight w:val="767"/>
        </w:trPr>
        <w:tc>
          <w:tcPr>
            <w:tcW w:w="8513" w:type="dxa"/>
            <w:shd w:val="clear" w:color="auto" w:fill="FFFFFF" w:themeFill="background1"/>
            <w:vAlign w:val="center"/>
          </w:tcPr>
          <w:p w14:paraId="0CB3E48F" w14:textId="3DE7CA45" w:rsidR="00054B8A" w:rsidRPr="00511B1A" w:rsidRDefault="00054B8A" w:rsidP="00054B8A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16- تدوین </w:t>
            </w:r>
            <w:r w:rsidRPr="00511B1A">
              <w:rPr>
                <w:b/>
                <w:bCs/>
                <w:szCs w:val="24"/>
                <w:rtl/>
              </w:rPr>
              <w:t>گزارش‌ها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تحلیلی و کارشناسی توسط اعضای شورای تحقیقات </w:t>
            </w:r>
            <w:r>
              <w:rPr>
                <w:rFonts w:hint="cs"/>
                <w:b/>
                <w:bCs/>
                <w:szCs w:val="24"/>
                <w:rtl/>
              </w:rPr>
              <w:t xml:space="preserve">و اعضای گروه تحقیق و پژوهش </w:t>
            </w:r>
            <w:r w:rsidRPr="00511B1A">
              <w:rPr>
                <w:b/>
                <w:bCs/>
                <w:szCs w:val="24"/>
                <w:rtl/>
              </w:rPr>
              <w:t>به‌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Pr="00511B1A">
              <w:rPr>
                <w:b/>
                <w:bCs/>
                <w:szCs w:val="24"/>
                <w:rtl/>
              </w:rPr>
              <w:t>منظور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تبیین</w:t>
            </w:r>
            <w:r w:rsidRPr="00511B1A">
              <w:rPr>
                <w:b/>
                <w:bCs/>
                <w:szCs w:val="24"/>
                <w:rtl/>
              </w:rPr>
              <w:t xml:space="preserve"> 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مسائل و </w:t>
            </w:r>
            <w:r w:rsidRPr="00511B1A">
              <w:rPr>
                <w:b/>
                <w:bCs/>
                <w:szCs w:val="24"/>
                <w:rtl/>
              </w:rPr>
              <w:t>چالش‌ها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ی </w:t>
            </w:r>
            <w:r w:rsidRPr="00511B1A">
              <w:rPr>
                <w:b/>
                <w:bCs/>
                <w:szCs w:val="24"/>
                <w:rtl/>
              </w:rPr>
              <w:t>آموزش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</w:t>
            </w:r>
          </w:p>
          <w:p w14:paraId="6C54017C" w14:textId="108881E9" w:rsidR="00054B8A" w:rsidRPr="00511B1A" w:rsidRDefault="00054B8A" w:rsidP="00054B8A">
            <w:pPr>
              <w:rPr>
                <w:b/>
                <w:bCs/>
                <w:szCs w:val="24"/>
                <w:rtl/>
              </w:rPr>
            </w:pPr>
            <w:r w:rsidRPr="00004BD5">
              <w:rPr>
                <w:rFonts w:hint="cs"/>
                <w:b/>
                <w:bCs/>
                <w:color w:val="FF0000"/>
                <w:szCs w:val="24"/>
                <w:rtl/>
              </w:rPr>
              <w:t>3 امتیاز-هر گزارش 1 امتیاز</w:t>
            </w:r>
          </w:p>
        </w:tc>
        <w:tc>
          <w:tcPr>
            <w:tcW w:w="5745" w:type="dxa"/>
            <w:shd w:val="clear" w:color="auto" w:fill="FFFFFF" w:themeFill="background1"/>
          </w:tcPr>
          <w:p w14:paraId="390E497C" w14:textId="34C06CEE" w:rsidR="00054B8A" w:rsidRPr="00054B8A" w:rsidRDefault="00054B8A" w:rsidP="00054B8A">
            <w:pPr>
              <w:pStyle w:val="ListParagraph"/>
              <w:ind w:left="0" w:right="113"/>
              <w:rPr>
                <w:b/>
                <w:bCs/>
                <w:color w:val="FF0000"/>
                <w:szCs w:val="24"/>
                <w:rtl/>
              </w:rPr>
            </w:pP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مستندات (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مکاتبات ادار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که دارا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شماره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و 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تار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خ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و امضا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مد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ر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کل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ا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معاون پژوهش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)</w:t>
            </w:r>
          </w:p>
        </w:tc>
      </w:tr>
      <w:tr w:rsidR="00054B8A" w:rsidRPr="00B90E7A" w14:paraId="354FFA39" w14:textId="33DDC562" w:rsidTr="00F73DA2">
        <w:trPr>
          <w:cantSplit/>
          <w:trHeight w:val="803"/>
        </w:trPr>
        <w:tc>
          <w:tcPr>
            <w:tcW w:w="8513" w:type="dxa"/>
            <w:shd w:val="clear" w:color="auto" w:fill="FFFFFF" w:themeFill="background1"/>
            <w:vAlign w:val="center"/>
          </w:tcPr>
          <w:p w14:paraId="03667F53" w14:textId="7847CCE1" w:rsidR="00054B8A" w:rsidRPr="00511B1A" w:rsidRDefault="00054B8A" w:rsidP="00054B8A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17- تجارب، نوآوری ها، ابداعات و ابتکارات شورای تحقیقات در حوزه مدیریت پژوهشی</w:t>
            </w:r>
          </w:p>
          <w:p w14:paraId="0E2F43EF" w14:textId="0F307AF2" w:rsidR="00054B8A" w:rsidRPr="00511B1A" w:rsidRDefault="00054B8A" w:rsidP="00054B8A">
            <w:pPr>
              <w:rPr>
                <w:b/>
                <w:bCs/>
                <w:szCs w:val="24"/>
                <w:rtl/>
              </w:rPr>
            </w:pPr>
            <w:r w:rsidRPr="00004BD5">
              <w:rPr>
                <w:rFonts w:hint="cs"/>
                <w:b/>
                <w:bCs/>
                <w:color w:val="FF0000"/>
                <w:szCs w:val="24"/>
                <w:rtl/>
              </w:rPr>
              <w:t>6 امتیاز-با توجه به شاخص های ارزیابی تجارب و نوآوری در مدیریت پژوهشی</w:t>
            </w:r>
          </w:p>
        </w:tc>
        <w:tc>
          <w:tcPr>
            <w:tcW w:w="5745" w:type="dxa"/>
            <w:shd w:val="clear" w:color="auto" w:fill="FFFFFF" w:themeFill="background1"/>
          </w:tcPr>
          <w:p w14:paraId="6EFBBDC8" w14:textId="6BC61F01" w:rsidR="00054B8A" w:rsidRPr="00054B8A" w:rsidRDefault="00054B8A" w:rsidP="00054B8A">
            <w:pPr>
              <w:pStyle w:val="ListParagraph"/>
              <w:ind w:left="0" w:right="113"/>
              <w:rPr>
                <w:b/>
                <w:bCs/>
                <w:color w:val="FF0000"/>
                <w:szCs w:val="24"/>
                <w:rtl/>
              </w:rPr>
            </w:pP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مستندات (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مکاتبات ادار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که دارا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شماره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و 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تار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خ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و امضا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مد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ر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کل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ا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معاون پژوهش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)</w:t>
            </w:r>
          </w:p>
        </w:tc>
      </w:tr>
      <w:tr w:rsidR="00054B8A" w:rsidRPr="00B90E7A" w14:paraId="268DB869" w14:textId="76C64C96" w:rsidTr="00F73DA2">
        <w:trPr>
          <w:cantSplit/>
          <w:trHeight w:val="545"/>
        </w:trPr>
        <w:tc>
          <w:tcPr>
            <w:tcW w:w="8513" w:type="dxa"/>
            <w:shd w:val="clear" w:color="auto" w:fill="FFFFFF" w:themeFill="background1"/>
            <w:vAlign w:val="center"/>
          </w:tcPr>
          <w:p w14:paraId="583F1D72" w14:textId="48F20307" w:rsidR="00054B8A" w:rsidRPr="00511B1A" w:rsidRDefault="00054B8A" w:rsidP="00054B8A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>18-</w:t>
            </w:r>
            <w:r>
              <w:rPr>
                <w:rFonts w:hint="cs"/>
                <w:b/>
                <w:bCs/>
                <w:szCs w:val="24"/>
                <w:rtl/>
              </w:rPr>
              <w:t>برنامه های پژوهشی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استان در راستای به کارگیری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و توسعه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هوش مصنوعی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در آموزش و پروش</w:t>
            </w:r>
            <w:r w:rsidRPr="00511B1A">
              <w:rPr>
                <w:rFonts w:hint="cs"/>
                <w:b/>
                <w:bCs/>
                <w:szCs w:val="24"/>
                <w:rtl/>
              </w:rPr>
              <w:t xml:space="preserve"> </w:t>
            </w:r>
          </w:p>
          <w:p w14:paraId="085975DC" w14:textId="02FD967B" w:rsidR="00054B8A" w:rsidRPr="00511B1A" w:rsidRDefault="00054B8A" w:rsidP="00054B8A">
            <w:pPr>
              <w:rPr>
                <w:b/>
                <w:bCs/>
                <w:szCs w:val="24"/>
                <w:rtl/>
              </w:rPr>
            </w:pPr>
            <w:r w:rsidRPr="00004BD5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3 امتیاز </w:t>
            </w:r>
          </w:p>
        </w:tc>
        <w:tc>
          <w:tcPr>
            <w:tcW w:w="5745" w:type="dxa"/>
            <w:shd w:val="clear" w:color="auto" w:fill="FFFFFF" w:themeFill="background1"/>
          </w:tcPr>
          <w:p w14:paraId="5912A5F7" w14:textId="2AA05BA1" w:rsidR="00054B8A" w:rsidRPr="00054B8A" w:rsidRDefault="00054B8A" w:rsidP="00054B8A">
            <w:pPr>
              <w:pStyle w:val="ListParagraph"/>
              <w:ind w:left="0" w:right="113"/>
              <w:rPr>
                <w:b/>
                <w:bCs/>
                <w:color w:val="FF0000"/>
                <w:szCs w:val="24"/>
                <w:rtl/>
              </w:rPr>
            </w:pP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مستندات (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مکاتبات ادار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که دارا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شماره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و 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تار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خ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و امضا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مد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ر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کل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ا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معاون پژوهش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)</w:t>
            </w:r>
          </w:p>
        </w:tc>
      </w:tr>
      <w:tr w:rsidR="00054B8A" w:rsidRPr="00B90E7A" w14:paraId="7001E3FA" w14:textId="77777777" w:rsidTr="00257303">
        <w:trPr>
          <w:cantSplit/>
          <w:trHeight w:val="545"/>
        </w:trPr>
        <w:tc>
          <w:tcPr>
            <w:tcW w:w="8513" w:type="dxa"/>
            <w:shd w:val="clear" w:color="auto" w:fill="FFFFFF" w:themeFill="background1"/>
            <w:vAlign w:val="center"/>
          </w:tcPr>
          <w:p w14:paraId="1BF0F12F" w14:textId="4C8830FD" w:rsidR="00054B8A" w:rsidRPr="00511B1A" w:rsidRDefault="00054B8A" w:rsidP="00054B8A">
            <w:pPr>
              <w:rPr>
                <w:b/>
                <w:bCs/>
                <w:szCs w:val="24"/>
                <w:rtl/>
              </w:rPr>
            </w:pPr>
            <w:r w:rsidRPr="00511B1A">
              <w:rPr>
                <w:rFonts w:hint="cs"/>
                <w:b/>
                <w:bCs/>
                <w:szCs w:val="24"/>
                <w:rtl/>
              </w:rPr>
              <w:t xml:space="preserve">19- پاسخگویی به بخشنامه ها و دستوالعمل های پژوهشگاه (مانند معلم پژوهنده، دانش آموز پژوهنده، اجرای برنامه هفته پژوهش) </w:t>
            </w:r>
          </w:p>
          <w:p w14:paraId="660146EE" w14:textId="05615B70" w:rsidR="00054B8A" w:rsidRPr="00511B1A" w:rsidRDefault="00054B8A" w:rsidP="00054B8A">
            <w:pPr>
              <w:rPr>
                <w:b/>
                <w:bCs/>
                <w:szCs w:val="24"/>
                <w:rtl/>
              </w:rPr>
            </w:pPr>
            <w:r w:rsidRPr="00004BD5">
              <w:rPr>
                <w:rFonts w:hint="cs"/>
                <w:b/>
                <w:bCs/>
                <w:color w:val="FF0000"/>
                <w:szCs w:val="24"/>
                <w:rtl/>
              </w:rPr>
              <w:t>3 امتیاز</w:t>
            </w:r>
          </w:p>
        </w:tc>
        <w:tc>
          <w:tcPr>
            <w:tcW w:w="5745" w:type="dxa"/>
            <w:shd w:val="clear" w:color="auto" w:fill="FFFFFF" w:themeFill="background1"/>
          </w:tcPr>
          <w:p w14:paraId="5A0B172A" w14:textId="64E8097A" w:rsidR="00054B8A" w:rsidRPr="00054B8A" w:rsidRDefault="00054B8A" w:rsidP="00054B8A">
            <w:pPr>
              <w:pStyle w:val="ListParagraph"/>
              <w:ind w:left="0" w:right="113"/>
              <w:rPr>
                <w:b/>
                <w:bCs/>
                <w:color w:val="FF0000"/>
                <w:szCs w:val="24"/>
                <w:rtl/>
              </w:rPr>
            </w:pP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مستندات (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مکاتبات ادار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که دارا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شماره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 xml:space="preserve">و 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>تار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خ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و امضا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مد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ر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کل 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ی</w:t>
            </w:r>
            <w:r w:rsidRPr="00054B8A">
              <w:rPr>
                <w:rFonts w:hint="eastAsia"/>
                <w:b/>
                <w:bCs/>
                <w:color w:val="FF0000"/>
                <w:szCs w:val="24"/>
                <w:rtl/>
              </w:rPr>
              <w:t>ا</w:t>
            </w:r>
            <w:r w:rsidRPr="00054B8A">
              <w:rPr>
                <w:b/>
                <w:bCs/>
                <w:color w:val="FF0000"/>
                <w:szCs w:val="24"/>
                <w:rtl/>
              </w:rPr>
              <w:t xml:space="preserve"> معاون پژوهش</w:t>
            </w:r>
            <w:r w:rsidRPr="00054B8A">
              <w:rPr>
                <w:rFonts w:hint="cs"/>
                <w:b/>
                <w:bCs/>
                <w:color w:val="FF0000"/>
                <w:szCs w:val="24"/>
                <w:rtl/>
              </w:rPr>
              <w:t>)</w:t>
            </w:r>
          </w:p>
        </w:tc>
      </w:tr>
    </w:tbl>
    <w:p w14:paraId="05D3658B" w14:textId="77777777" w:rsidR="00C554F9" w:rsidRPr="00B90E7A" w:rsidRDefault="00C554F9" w:rsidP="00054B8A">
      <w:pPr>
        <w:rPr>
          <w:rFonts w:cs="B Nazanin"/>
          <w:sz w:val="26"/>
          <w:szCs w:val="26"/>
          <w:rtl/>
        </w:rPr>
      </w:pPr>
    </w:p>
    <w:sectPr w:rsidR="00C554F9" w:rsidRPr="00B90E7A" w:rsidSect="00812269">
      <w:headerReference w:type="even" r:id="rId9"/>
      <w:headerReference w:type="default" r:id="rId10"/>
      <w:footerReference w:type="default" r:id="rId11"/>
      <w:headerReference w:type="first" r:id="rId12"/>
      <w:pgSz w:w="16840" w:h="11907" w:orient="landscape" w:code="9"/>
      <w:pgMar w:top="864" w:right="965" w:bottom="864" w:left="1138" w:header="115" w:footer="173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1"/>
      <w:cols w:space="720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7DC8C" w14:textId="77777777" w:rsidR="00B05B98" w:rsidRDefault="00B05B98">
      <w:r>
        <w:separator/>
      </w:r>
    </w:p>
  </w:endnote>
  <w:endnote w:type="continuationSeparator" w:id="0">
    <w:p w14:paraId="475A4060" w14:textId="77777777" w:rsidR="00B05B98" w:rsidRDefault="00B0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758048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EABFB6" w14:textId="77777777" w:rsidR="00266CAD" w:rsidRDefault="00266CAD">
        <w:pPr>
          <w:pStyle w:val="Footer"/>
          <w:jc w:val="center"/>
          <w:rPr>
            <w:rtl/>
          </w:rPr>
        </w:pPr>
      </w:p>
      <w:p w14:paraId="52C95181" w14:textId="76490792" w:rsidR="00266CAD" w:rsidRDefault="00266C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1657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14:paraId="10489809" w14:textId="77777777" w:rsidR="00266CAD" w:rsidRPr="00B26575" w:rsidRDefault="00266CAD" w:rsidP="00C44043">
    <w:pPr>
      <w:bidi w:val="0"/>
      <w:jc w:val="right"/>
      <w:rPr>
        <w:b/>
        <w:b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891FA" w14:textId="77777777" w:rsidR="00B05B98" w:rsidRDefault="00B05B98">
      <w:r>
        <w:separator/>
      </w:r>
    </w:p>
  </w:footnote>
  <w:footnote w:type="continuationSeparator" w:id="0">
    <w:p w14:paraId="2E799E0C" w14:textId="77777777" w:rsidR="00B05B98" w:rsidRDefault="00B05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1CFDF" w14:textId="77777777" w:rsidR="00266CAD" w:rsidRDefault="00266CAD" w:rsidP="00352597">
    <w:pPr>
      <w:pStyle w:val="Header"/>
      <w:jc w:val="center"/>
      <w:rPr>
        <w:b/>
        <w:bCs/>
        <w:color w:val="1A05B7"/>
        <w:sz w:val="14"/>
        <w:szCs w:val="14"/>
        <w:rtl/>
      </w:rPr>
    </w:pPr>
    <w:r w:rsidRPr="003247A5">
      <w:rPr>
        <w:rFonts w:hint="cs"/>
        <w:b/>
        <w:bCs/>
        <w:noProof/>
        <w:color w:val="1A05B7"/>
        <w:sz w:val="14"/>
        <w:szCs w:val="14"/>
        <w:rtl/>
        <w:lang w:bidi="ar-SA"/>
      </w:rPr>
      <w:drawing>
        <wp:anchor distT="0" distB="0" distL="114300" distR="114300" simplePos="0" relativeHeight="251656704" behindDoc="0" locked="0" layoutInCell="1" allowOverlap="1" wp14:anchorId="06F7B542" wp14:editId="67F165F0">
          <wp:simplePos x="0" y="0"/>
          <wp:positionH relativeFrom="leftMargin">
            <wp:posOffset>3830320</wp:posOffset>
          </wp:positionH>
          <wp:positionV relativeFrom="paragraph">
            <wp:posOffset>45720</wp:posOffset>
          </wp:positionV>
          <wp:extent cx="320675" cy="363220"/>
          <wp:effectExtent l="19050" t="0" r="22225" b="13208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rm rie.tif"/>
                  <pic:cNvPicPr/>
                </pic:nvPicPr>
                <pic:blipFill rotWithShape="1"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539" t="15248" r="26519" b="55895"/>
                  <a:stretch/>
                </pic:blipFill>
                <pic:spPr bwMode="auto">
                  <a:xfrm>
                    <a:off x="0" y="0"/>
                    <a:ext cx="320675" cy="36322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A204AD3" w14:textId="77777777" w:rsidR="00266CAD" w:rsidRDefault="00266CAD" w:rsidP="00352597">
    <w:pPr>
      <w:pStyle w:val="Header"/>
      <w:jc w:val="center"/>
      <w:rPr>
        <w:b/>
        <w:bCs/>
        <w:color w:val="1A05B7"/>
        <w:sz w:val="14"/>
        <w:szCs w:val="14"/>
        <w:rtl/>
      </w:rPr>
    </w:pPr>
    <w:r>
      <w:rPr>
        <w:b/>
        <w:bCs/>
        <w:noProof/>
        <w:color w:val="1A05B7"/>
        <w:sz w:val="14"/>
        <w:szCs w:val="14"/>
        <w:rtl/>
        <w:lang w:bidi="ar-SA"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2E09489" wp14:editId="6CAF1845">
              <wp:simplePos x="0" y="0"/>
              <wp:positionH relativeFrom="margin">
                <wp:align>right</wp:align>
              </wp:positionH>
              <wp:positionV relativeFrom="paragraph">
                <wp:posOffset>161289</wp:posOffset>
              </wp:positionV>
              <wp:extent cx="4962525" cy="0"/>
              <wp:effectExtent l="0" t="0" r="28575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9625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584DDB93" id="Straight Connector 4" o:spid="_x0000_s1026" style="position:absolute;flip:y;z-index:-25165875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margin" from="339.55pt,12.7pt" to="730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" strokecolor="#4579b8 [3044]" strokeweight="1pt">
              <o:lock v:ext="edit" shapetype="f"/>
              <w10:wrap anchorx="margin"/>
            </v:line>
          </w:pict>
        </mc:Fallback>
      </mc:AlternateContent>
    </w:r>
    <w:r w:rsidRPr="003247A5">
      <w:rPr>
        <w:rFonts w:hint="cs"/>
        <w:b/>
        <w:bCs/>
        <w:color w:val="1A05B7"/>
        <w:sz w:val="14"/>
        <w:szCs w:val="14"/>
        <w:rtl/>
      </w:rPr>
      <w:t xml:space="preserve">خلاصه فعالیت ها و اقدامات پژوهشگاه مطالعات آموزش و پرورش برای اجرایی شدن ماده واحده 785 </w:t>
    </w:r>
  </w:p>
  <w:p w14:paraId="13E32598" w14:textId="77777777" w:rsidR="00266CAD" w:rsidRPr="0001229C" w:rsidRDefault="00B05B98" w:rsidP="00352597">
    <w:pPr>
      <w:pStyle w:val="Header"/>
      <w:jc w:val="center"/>
      <w:rPr>
        <w:b/>
        <w:bCs/>
        <w:color w:val="1A05B7"/>
        <w:sz w:val="12"/>
        <w:szCs w:val="16"/>
        <w:rtl/>
      </w:rPr>
    </w:pPr>
    <w:r>
      <w:rPr>
        <w:noProof/>
        <w:sz w:val="28"/>
        <w:rtl/>
      </w:rPr>
      <w:pict w14:anchorId="1442FA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05438" o:spid="_x0000_s2059" type="#_x0000_t75" style="position:absolute;left:0;text-align:left;margin-left:0;margin-top:0;width:535.65pt;height:757.7pt;z-index:-251657728;mso-position-horizontal:center;mso-position-horizontal-relative:margin;mso-position-vertical:center;mso-position-vertical-relative:margin" o:allowincell="f">
          <v:imagedata r:id="rId2" o:title="3"/>
          <w10:wrap anchorx="margin" anchory="margin"/>
        </v:shape>
      </w:pict>
    </w:r>
    <w:r w:rsidR="00266CAD" w:rsidRPr="003247A5">
      <w:rPr>
        <w:rFonts w:hint="cs"/>
        <w:b/>
        <w:bCs/>
        <w:color w:val="1A05B7"/>
        <w:sz w:val="14"/>
        <w:szCs w:val="14"/>
        <w:rtl/>
      </w:rPr>
      <w:t>(کاربست نتایج یافته های مطالعات بین المللی تیمز و پرلز</w:t>
    </w:r>
    <w:r w:rsidR="00266CAD" w:rsidRPr="0001108E">
      <w:rPr>
        <w:rFonts w:hint="cs"/>
        <w:b/>
        <w:bCs/>
        <w:color w:val="1A05B7"/>
        <w:sz w:val="10"/>
        <w:szCs w:val="14"/>
        <w:rtl/>
      </w:rPr>
      <w:t>)</w:t>
    </w:r>
  </w:p>
  <w:p w14:paraId="0C2600C1" w14:textId="77777777" w:rsidR="00266CAD" w:rsidRDefault="00266C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540E9" w14:textId="77777777" w:rsidR="00266CAD" w:rsidRPr="00450EA3" w:rsidRDefault="00266CAD" w:rsidP="00FC5A81">
    <w:pPr>
      <w:pStyle w:val="Header"/>
      <w:jc w:val="center"/>
      <w:rPr>
        <w:b/>
        <w:bCs/>
        <w:color w:val="1A05B7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C6C8F" w14:textId="77777777" w:rsidR="00266CAD" w:rsidRDefault="00266CAD" w:rsidP="00E2163E">
    <w:pPr>
      <w:pStyle w:val="Header"/>
    </w:pPr>
  </w:p>
  <w:p w14:paraId="04FD8C2F" w14:textId="77777777" w:rsidR="00266CAD" w:rsidRDefault="00266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27EEA"/>
    <w:multiLevelType w:val="hybridMultilevel"/>
    <w:tmpl w:val="514AE0D8"/>
    <w:lvl w:ilvl="0" w:tplc="5D04F0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B5B16"/>
    <w:multiLevelType w:val="hybridMultilevel"/>
    <w:tmpl w:val="5518C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1744A"/>
    <w:multiLevelType w:val="hybridMultilevel"/>
    <w:tmpl w:val="193A1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B5A78"/>
    <w:multiLevelType w:val="hybridMultilevel"/>
    <w:tmpl w:val="FC92F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B6D6C"/>
    <w:multiLevelType w:val="hybridMultilevel"/>
    <w:tmpl w:val="477CB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A06BF"/>
    <w:multiLevelType w:val="hybridMultilevel"/>
    <w:tmpl w:val="BA3C3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86E6B"/>
    <w:multiLevelType w:val="hybridMultilevel"/>
    <w:tmpl w:val="9FA0596E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7" w15:restartNumberingAfterBreak="0">
    <w:nsid w:val="5F243EE9"/>
    <w:multiLevelType w:val="hybridMultilevel"/>
    <w:tmpl w:val="E5D6ECAA"/>
    <w:lvl w:ilvl="0" w:tplc="4C68C1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5C6023"/>
    <w:multiLevelType w:val="hybridMultilevel"/>
    <w:tmpl w:val="9326A700"/>
    <w:lvl w:ilvl="0" w:tplc="08F27A1A">
      <w:numFmt w:val="bullet"/>
      <w:lvlText w:val="-"/>
      <w:lvlJc w:val="left"/>
      <w:pPr>
        <w:ind w:left="1636" w:hanging="360"/>
      </w:pPr>
      <w:rPr>
        <w:rFonts w:asciiTheme="minorHAnsi" w:eastAsiaTheme="minorHAnsi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67427"/>
    <w:multiLevelType w:val="hybridMultilevel"/>
    <w:tmpl w:val="091498BA"/>
    <w:lvl w:ilvl="0" w:tplc="4CE2E23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D6D05"/>
    <w:multiLevelType w:val="hybridMultilevel"/>
    <w:tmpl w:val="10E8F28C"/>
    <w:lvl w:ilvl="0" w:tplc="836E8FB4">
      <w:start w:val="7"/>
      <w:numFmt w:val="decimal"/>
      <w:lvlText w:val="%1-"/>
      <w:lvlJc w:val="left"/>
      <w:pPr>
        <w:ind w:left="786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F1B0FDE"/>
    <w:multiLevelType w:val="multilevel"/>
    <w:tmpl w:val="C6E60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10"/>
  </w:num>
  <w:num w:numId="8">
    <w:abstractNumId w:val="8"/>
  </w:num>
  <w:num w:numId="9">
    <w:abstractNumId w:val="0"/>
  </w:num>
  <w:num w:numId="10">
    <w:abstractNumId w:val="2"/>
  </w:num>
  <w:num w:numId="11">
    <w:abstractNumId w:val="9"/>
  </w:num>
  <w:num w:numId="12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gutterAtTop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60">
      <o:colormru v:ext="edit" colors="#e7f3cd,#ecf2fa,#d4e2f4,#dee8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D77"/>
    <w:rsid w:val="000011E9"/>
    <w:rsid w:val="00001249"/>
    <w:rsid w:val="00001688"/>
    <w:rsid w:val="00004BD5"/>
    <w:rsid w:val="0000578B"/>
    <w:rsid w:val="00005E48"/>
    <w:rsid w:val="00007377"/>
    <w:rsid w:val="0000778D"/>
    <w:rsid w:val="0001036A"/>
    <w:rsid w:val="000109DD"/>
    <w:rsid w:val="00011001"/>
    <w:rsid w:val="0001108E"/>
    <w:rsid w:val="0001217C"/>
    <w:rsid w:val="0001229C"/>
    <w:rsid w:val="00020405"/>
    <w:rsid w:val="000212C7"/>
    <w:rsid w:val="00021533"/>
    <w:rsid w:val="000216E2"/>
    <w:rsid w:val="00021B10"/>
    <w:rsid w:val="00022757"/>
    <w:rsid w:val="00023641"/>
    <w:rsid w:val="000239D2"/>
    <w:rsid w:val="00023D2E"/>
    <w:rsid w:val="00025299"/>
    <w:rsid w:val="000256C1"/>
    <w:rsid w:val="00030AD4"/>
    <w:rsid w:val="00030FE3"/>
    <w:rsid w:val="00032BF1"/>
    <w:rsid w:val="00032E99"/>
    <w:rsid w:val="000343B0"/>
    <w:rsid w:val="00035CFA"/>
    <w:rsid w:val="000424CF"/>
    <w:rsid w:val="00042C98"/>
    <w:rsid w:val="00043377"/>
    <w:rsid w:val="00044357"/>
    <w:rsid w:val="00045808"/>
    <w:rsid w:val="000468EF"/>
    <w:rsid w:val="0004727E"/>
    <w:rsid w:val="00052327"/>
    <w:rsid w:val="00052815"/>
    <w:rsid w:val="000532DA"/>
    <w:rsid w:val="00054280"/>
    <w:rsid w:val="00054B8A"/>
    <w:rsid w:val="00057800"/>
    <w:rsid w:val="000624F8"/>
    <w:rsid w:val="00063F58"/>
    <w:rsid w:val="00064EF8"/>
    <w:rsid w:val="00065635"/>
    <w:rsid w:val="00066434"/>
    <w:rsid w:val="00066F8D"/>
    <w:rsid w:val="00066FFE"/>
    <w:rsid w:val="00067CD1"/>
    <w:rsid w:val="00074FE4"/>
    <w:rsid w:val="00077037"/>
    <w:rsid w:val="00082DEE"/>
    <w:rsid w:val="00083368"/>
    <w:rsid w:val="00083421"/>
    <w:rsid w:val="00085079"/>
    <w:rsid w:val="000853CC"/>
    <w:rsid w:val="000869C8"/>
    <w:rsid w:val="00090A13"/>
    <w:rsid w:val="00090C76"/>
    <w:rsid w:val="00090DA6"/>
    <w:rsid w:val="000912CE"/>
    <w:rsid w:val="0009446D"/>
    <w:rsid w:val="000945EA"/>
    <w:rsid w:val="00096251"/>
    <w:rsid w:val="000A0668"/>
    <w:rsid w:val="000A5077"/>
    <w:rsid w:val="000A578A"/>
    <w:rsid w:val="000A5F30"/>
    <w:rsid w:val="000A77D5"/>
    <w:rsid w:val="000B2F61"/>
    <w:rsid w:val="000B3557"/>
    <w:rsid w:val="000B3E66"/>
    <w:rsid w:val="000B4AFC"/>
    <w:rsid w:val="000B4E1D"/>
    <w:rsid w:val="000B5C23"/>
    <w:rsid w:val="000C0CA3"/>
    <w:rsid w:val="000C1F7C"/>
    <w:rsid w:val="000C2061"/>
    <w:rsid w:val="000C2250"/>
    <w:rsid w:val="000C2AB9"/>
    <w:rsid w:val="000C4305"/>
    <w:rsid w:val="000C49AA"/>
    <w:rsid w:val="000C5524"/>
    <w:rsid w:val="000C5ECD"/>
    <w:rsid w:val="000C68F8"/>
    <w:rsid w:val="000D08CC"/>
    <w:rsid w:val="000D0D22"/>
    <w:rsid w:val="000D10EC"/>
    <w:rsid w:val="000D1F3D"/>
    <w:rsid w:val="000D3AE5"/>
    <w:rsid w:val="000D55B8"/>
    <w:rsid w:val="000E06BE"/>
    <w:rsid w:val="000E23CF"/>
    <w:rsid w:val="000E3992"/>
    <w:rsid w:val="000E4038"/>
    <w:rsid w:val="000F2CBA"/>
    <w:rsid w:val="000F4E84"/>
    <w:rsid w:val="000F5D71"/>
    <w:rsid w:val="000F5ECD"/>
    <w:rsid w:val="000F631C"/>
    <w:rsid w:val="000F697D"/>
    <w:rsid w:val="000F6AAC"/>
    <w:rsid w:val="000F786D"/>
    <w:rsid w:val="00104854"/>
    <w:rsid w:val="00106057"/>
    <w:rsid w:val="0010716E"/>
    <w:rsid w:val="00110243"/>
    <w:rsid w:val="001166B8"/>
    <w:rsid w:val="00120091"/>
    <w:rsid w:val="00121A00"/>
    <w:rsid w:val="00121A8A"/>
    <w:rsid w:val="001227BC"/>
    <w:rsid w:val="00122C92"/>
    <w:rsid w:val="0012311E"/>
    <w:rsid w:val="00123AE4"/>
    <w:rsid w:val="001248C7"/>
    <w:rsid w:val="0013289E"/>
    <w:rsid w:val="0013407C"/>
    <w:rsid w:val="00136879"/>
    <w:rsid w:val="00141717"/>
    <w:rsid w:val="001451B4"/>
    <w:rsid w:val="001475B3"/>
    <w:rsid w:val="00147EE3"/>
    <w:rsid w:val="0015491F"/>
    <w:rsid w:val="00155FA9"/>
    <w:rsid w:val="001570EA"/>
    <w:rsid w:val="001607DE"/>
    <w:rsid w:val="00161122"/>
    <w:rsid w:val="0016123A"/>
    <w:rsid w:val="00161A33"/>
    <w:rsid w:val="00162D0C"/>
    <w:rsid w:val="00162D89"/>
    <w:rsid w:val="0016333A"/>
    <w:rsid w:val="0016401D"/>
    <w:rsid w:val="00165A30"/>
    <w:rsid w:val="00165FFA"/>
    <w:rsid w:val="001673AF"/>
    <w:rsid w:val="00171251"/>
    <w:rsid w:val="00177117"/>
    <w:rsid w:val="0017770E"/>
    <w:rsid w:val="00181A13"/>
    <w:rsid w:val="0018542B"/>
    <w:rsid w:val="001872E6"/>
    <w:rsid w:val="001876DE"/>
    <w:rsid w:val="00190084"/>
    <w:rsid w:val="00190099"/>
    <w:rsid w:val="00190EFE"/>
    <w:rsid w:val="00191C82"/>
    <w:rsid w:val="00191E9D"/>
    <w:rsid w:val="00192CDB"/>
    <w:rsid w:val="00193905"/>
    <w:rsid w:val="00194A54"/>
    <w:rsid w:val="001965B0"/>
    <w:rsid w:val="001A060D"/>
    <w:rsid w:val="001A0B58"/>
    <w:rsid w:val="001A2455"/>
    <w:rsid w:val="001A55E5"/>
    <w:rsid w:val="001A5D33"/>
    <w:rsid w:val="001A6E24"/>
    <w:rsid w:val="001B0983"/>
    <w:rsid w:val="001B0A30"/>
    <w:rsid w:val="001B199B"/>
    <w:rsid w:val="001B2F7D"/>
    <w:rsid w:val="001B32E9"/>
    <w:rsid w:val="001B5B48"/>
    <w:rsid w:val="001B72A3"/>
    <w:rsid w:val="001B7473"/>
    <w:rsid w:val="001C2DE5"/>
    <w:rsid w:val="001C2E16"/>
    <w:rsid w:val="001C4050"/>
    <w:rsid w:val="001C63D6"/>
    <w:rsid w:val="001D1EA9"/>
    <w:rsid w:val="001D2DED"/>
    <w:rsid w:val="001E1E18"/>
    <w:rsid w:val="001E292F"/>
    <w:rsid w:val="001E333F"/>
    <w:rsid w:val="001E43EA"/>
    <w:rsid w:val="001E492A"/>
    <w:rsid w:val="001E4DB7"/>
    <w:rsid w:val="001E6304"/>
    <w:rsid w:val="001E637A"/>
    <w:rsid w:val="001E65D4"/>
    <w:rsid w:val="001E6E8D"/>
    <w:rsid w:val="001E7AF0"/>
    <w:rsid w:val="001E7E41"/>
    <w:rsid w:val="001F1A46"/>
    <w:rsid w:val="001F2895"/>
    <w:rsid w:val="001F697D"/>
    <w:rsid w:val="0020155A"/>
    <w:rsid w:val="00201A10"/>
    <w:rsid w:val="002034E5"/>
    <w:rsid w:val="00203712"/>
    <w:rsid w:val="00206545"/>
    <w:rsid w:val="002067DE"/>
    <w:rsid w:val="00206E35"/>
    <w:rsid w:val="002106EC"/>
    <w:rsid w:val="00210E6A"/>
    <w:rsid w:val="00212579"/>
    <w:rsid w:val="002131A1"/>
    <w:rsid w:val="0021455B"/>
    <w:rsid w:val="00214ADE"/>
    <w:rsid w:val="002150F2"/>
    <w:rsid w:val="002151D2"/>
    <w:rsid w:val="00215DC8"/>
    <w:rsid w:val="0021604E"/>
    <w:rsid w:val="002216CA"/>
    <w:rsid w:val="00222E54"/>
    <w:rsid w:val="002242C2"/>
    <w:rsid w:val="00225909"/>
    <w:rsid w:val="00225C4B"/>
    <w:rsid w:val="0022678E"/>
    <w:rsid w:val="00227469"/>
    <w:rsid w:val="00230807"/>
    <w:rsid w:val="00231460"/>
    <w:rsid w:val="00231F23"/>
    <w:rsid w:val="00233212"/>
    <w:rsid w:val="00235622"/>
    <w:rsid w:val="0023730F"/>
    <w:rsid w:val="00237E5A"/>
    <w:rsid w:val="00240646"/>
    <w:rsid w:val="00240A62"/>
    <w:rsid w:val="00242C9B"/>
    <w:rsid w:val="00242D12"/>
    <w:rsid w:val="00244F57"/>
    <w:rsid w:val="00245996"/>
    <w:rsid w:val="002508AD"/>
    <w:rsid w:val="002514A8"/>
    <w:rsid w:val="00252A0F"/>
    <w:rsid w:val="00253D7B"/>
    <w:rsid w:val="00254597"/>
    <w:rsid w:val="00254FCE"/>
    <w:rsid w:val="00257303"/>
    <w:rsid w:val="00257A51"/>
    <w:rsid w:val="0026065D"/>
    <w:rsid w:val="0026184C"/>
    <w:rsid w:val="0026214B"/>
    <w:rsid w:val="002638C4"/>
    <w:rsid w:val="00263A30"/>
    <w:rsid w:val="00264595"/>
    <w:rsid w:val="0026490F"/>
    <w:rsid w:val="00265B92"/>
    <w:rsid w:val="0026643B"/>
    <w:rsid w:val="00266CAD"/>
    <w:rsid w:val="00267022"/>
    <w:rsid w:val="00267EAF"/>
    <w:rsid w:val="002708A8"/>
    <w:rsid w:val="00270DBB"/>
    <w:rsid w:val="00271F93"/>
    <w:rsid w:val="00284EF8"/>
    <w:rsid w:val="00285191"/>
    <w:rsid w:val="002858E7"/>
    <w:rsid w:val="0028644C"/>
    <w:rsid w:val="00286ED0"/>
    <w:rsid w:val="002907FE"/>
    <w:rsid w:val="002909FE"/>
    <w:rsid w:val="00295F23"/>
    <w:rsid w:val="00297C79"/>
    <w:rsid w:val="002A1A26"/>
    <w:rsid w:val="002A2647"/>
    <w:rsid w:val="002A2844"/>
    <w:rsid w:val="002A33CE"/>
    <w:rsid w:val="002A3ABE"/>
    <w:rsid w:val="002B4A7A"/>
    <w:rsid w:val="002B4BE1"/>
    <w:rsid w:val="002B4EBF"/>
    <w:rsid w:val="002B5DD3"/>
    <w:rsid w:val="002B6444"/>
    <w:rsid w:val="002B6784"/>
    <w:rsid w:val="002B6D85"/>
    <w:rsid w:val="002B798B"/>
    <w:rsid w:val="002B7AF1"/>
    <w:rsid w:val="002C013C"/>
    <w:rsid w:val="002C2793"/>
    <w:rsid w:val="002C3400"/>
    <w:rsid w:val="002C6700"/>
    <w:rsid w:val="002C7141"/>
    <w:rsid w:val="002D0BCA"/>
    <w:rsid w:val="002D1A8E"/>
    <w:rsid w:val="002D4EE2"/>
    <w:rsid w:val="002D560C"/>
    <w:rsid w:val="002D6978"/>
    <w:rsid w:val="002D6E73"/>
    <w:rsid w:val="002D74A7"/>
    <w:rsid w:val="002E01BE"/>
    <w:rsid w:val="002E0280"/>
    <w:rsid w:val="002E2312"/>
    <w:rsid w:val="002E2428"/>
    <w:rsid w:val="002E74C3"/>
    <w:rsid w:val="002F19A2"/>
    <w:rsid w:val="002F5356"/>
    <w:rsid w:val="002F5AD6"/>
    <w:rsid w:val="002F6E3F"/>
    <w:rsid w:val="002F7991"/>
    <w:rsid w:val="003019AA"/>
    <w:rsid w:val="00301EE8"/>
    <w:rsid w:val="00302C87"/>
    <w:rsid w:val="00303346"/>
    <w:rsid w:val="003035BD"/>
    <w:rsid w:val="0030421A"/>
    <w:rsid w:val="003049BE"/>
    <w:rsid w:val="00305C1D"/>
    <w:rsid w:val="00306685"/>
    <w:rsid w:val="003078AC"/>
    <w:rsid w:val="003078BC"/>
    <w:rsid w:val="003100A7"/>
    <w:rsid w:val="00311BB2"/>
    <w:rsid w:val="003126AA"/>
    <w:rsid w:val="00312BE2"/>
    <w:rsid w:val="003149E6"/>
    <w:rsid w:val="00314BD4"/>
    <w:rsid w:val="00315364"/>
    <w:rsid w:val="00320F3D"/>
    <w:rsid w:val="00324224"/>
    <w:rsid w:val="00324571"/>
    <w:rsid w:val="003247A5"/>
    <w:rsid w:val="003260D0"/>
    <w:rsid w:val="00327D00"/>
    <w:rsid w:val="00327F26"/>
    <w:rsid w:val="00330D1E"/>
    <w:rsid w:val="00331285"/>
    <w:rsid w:val="00331A9E"/>
    <w:rsid w:val="00335911"/>
    <w:rsid w:val="00335D4C"/>
    <w:rsid w:val="00337101"/>
    <w:rsid w:val="003405B5"/>
    <w:rsid w:val="00340D77"/>
    <w:rsid w:val="00341ABD"/>
    <w:rsid w:val="00341F36"/>
    <w:rsid w:val="00342588"/>
    <w:rsid w:val="0034290A"/>
    <w:rsid w:val="00342BAD"/>
    <w:rsid w:val="003437E3"/>
    <w:rsid w:val="00343CF2"/>
    <w:rsid w:val="0034486C"/>
    <w:rsid w:val="003468E0"/>
    <w:rsid w:val="00350668"/>
    <w:rsid w:val="003510F0"/>
    <w:rsid w:val="00351229"/>
    <w:rsid w:val="00351CE4"/>
    <w:rsid w:val="00351E2A"/>
    <w:rsid w:val="00352597"/>
    <w:rsid w:val="00353A9D"/>
    <w:rsid w:val="00353BF9"/>
    <w:rsid w:val="00356976"/>
    <w:rsid w:val="00356F78"/>
    <w:rsid w:val="00360369"/>
    <w:rsid w:val="003604D7"/>
    <w:rsid w:val="00360ACC"/>
    <w:rsid w:val="00365181"/>
    <w:rsid w:val="00365E79"/>
    <w:rsid w:val="00366521"/>
    <w:rsid w:val="00366B41"/>
    <w:rsid w:val="00366FE9"/>
    <w:rsid w:val="003673EC"/>
    <w:rsid w:val="00367F1D"/>
    <w:rsid w:val="00370693"/>
    <w:rsid w:val="00371BAC"/>
    <w:rsid w:val="00373C64"/>
    <w:rsid w:val="003747D4"/>
    <w:rsid w:val="003754D1"/>
    <w:rsid w:val="00375870"/>
    <w:rsid w:val="003803F3"/>
    <w:rsid w:val="00382106"/>
    <w:rsid w:val="00382834"/>
    <w:rsid w:val="0038632A"/>
    <w:rsid w:val="0039040C"/>
    <w:rsid w:val="0039045E"/>
    <w:rsid w:val="00391112"/>
    <w:rsid w:val="003916F7"/>
    <w:rsid w:val="00394395"/>
    <w:rsid w:val="003951C8"/>
    <w:rsid w:val="003962F6"/>
    <w:rsid w:val="003A133A"/>
    <w:rsid w:val="003A1ED0"/>
    <w:rsid w:val="003A2E4D"/>
    <w:rsid w:val="003A3DDE"/>
    <w:rsid w:val="003A4E47"/>
    <w:rsid w:val="003A63AE"/>
    <w:rsid w:val="003A73B9"/>
    <w:rsid w:val="003B18EB"/>
    <w:rsid w:val="003B1B90"/>
    <w:rsid w:val="003B23E3"/>
    <w:rsid w:val="003B29F1"/>
    <w:rsid w:val="003B6606"/>
    <w:rsid w:val="003B740C"/>
    <w:rsid w:val="003C1F8C"/>
    <w:rsid w:val="003C2F12"/>
    <w:rsid w:val="003C393D"/>
    <w:rsid w:val="003C3CE9"/>
    <w:rsid w:val="003C40C3"/>
    <w:rsid w:val="003C4833"/>
    <w:rsid w:val="003C5F42"/>
    <w:rsid w:val="003D198E"/>
    <w:rsid w:val="003D26B1"/>
    <w:rsid w:val="003D302D"/>
    <w:rsid w:val="003D3611"/>
    <w:rsid w:val="003D4842"/>
    <w:rsid w:val="003D54C0"/>
    <w:rsid w:val="003D69B8"/>
    <w:rsid w:val="003D7995"/>
    <w:rsid w:val="003E16ED"/>
    <w:rsid w:val="003E3548"/>
    <w:rsid w:val="003E37A9"/>
    <w:rsid w:val="003E3B80"/>
    <w:rsid w:val="003E4E7B"/>
    <w:rsid w:val="003E605C"/>
    <w:rsid w:val="003E7968"/>
    <w:rsid w:val="003F010E"/>
    <w:rsid w:val="003F6815"/>
    <w:rsid w:val="00400611"/>
    <w:rsid w:val="004013A1"/>
    <w:rsid w:val="00401752"/>
    <w:rsid w:val="00401AD2"/>
    <w:rsid w:val="00401DB2"/>
    <w:rsid w:val="00404ABD"/>
    <w:rsid w:val="0040797F"/>
    <w:rsid w:val="00407D4A"/>
    <w:rsid w:val="00407EA9"/>
    <w:rsid w:val="00407F36"/>
    <w:rsid w:val="0041087A"/>
    <w:rsid w:val="00410F20"/>
    <w:rsid w:val="00411B31"/>
    <w:rsid w:val="00414D4F"/>
    <w:rsid w:val="00417A22"/>
    <w:rsid w:val="00417CE4"/>
    <w:rsid w:val="00420888"/>
    <w:rsid w:val="00422A19"/>
    <w:rsid w:val="00423102"/>
    <w:rsid w:val="00423587"/>
    <w:rsid w:val="00423672"/>
    <w:rsid w:val="00424623"/>
    <w:rsid w:val="00424790"/>
    <w:rsid w:val="00426F87"/>
    <w:rsid w:val="00427CCE"/>
    <w:rsid w:val="00430006"/>
    <w:rsid w:val="00432AED"/>
    <w:rsid w:val="00433719"/>
    <w:rsid w:val="00434611"/>
    <w:rsid w:val="004361EC"/>
    <w:rsid w:val="00436723"/>
    <w:rsid w:val="00436DF6"/>
    <w:rsid w:val="00437F55"/>
    <w:rsid w:val="00442CD6"/>
    <w:rsid w:val="004430ED"/>
    <w:rsid w:val="0044345E"/>
    <w:rsid w:val="004446D0"/>
    <w:rsid w:val="004447DF"/>
    <w:rsid w:val="004471E0"/>
    <w:rsid w:val="004477FD"/>
    <w:rsid w:val="00447ACD"/>
    <w:rsid w:val="00450EA3"/>
    <w:rsid w:val="0045181D"/>
    <w:rsid w:val="0045190D"/>
    <w:rsid w:val="00451E5A"/>
    <w:rsid w:val="00453042"/>
    <w:rsid w:val="0045373C"/>
    <w:rsid w:val="004553B5"/>
    <w:rsid w:val="004562D2"/>
    <w:rsid w:val="0045679F"/>
    <w:rsid w:val="004569CB"/>
    <w:rsid w:val="00462FD5"/>
    <w:rsid w:val="00463574"/>
    <w:rsid w:val="0046442F"/>
    <w:rsid w:val="004646BB"/>
    <w:rsid w:val="0046516E"/>
    <w:rsid w:val="004672D3"/>
    <w:rsid w:val="0046740D"/>
    <w:rsid w:val="00467DB4"/>
    <w:rsid w:val="004746F2"/>
    <w:rsid w:val="00475AAC"/>
    <w:rsid w:val="004760A0"/>
    <w:rsid w:val="004769FC"/>
    <w:rsid w:val="00477E6A"/>
    <w:rsid w:val="00477F60"/>
    <w:rsid w:val="00483ABC"/>
    <w:rsid w:val="00485FBB"/>
    <w:rsid w:val="004860FE"/>
    <w:rsid w:val="0048639F"/>
    <w:rsid w:val="004870E6"/>
    <w:rsid w:val="00487487"/>
    <w:rsid w:val="00487ED6"/>
    <w:rsid w:val="00490409"/>
    <w:rsid w:val="004908E6"/>
    <w:rsid w:val="00491C70"/>
    <w:rsid w:val="004932D3"/>
    <w:rsid w:val="00493649"/>
    <w:rsid w:val="004977C3"/>
    <w:rsid w:val="004A1F1F"/>
    <w:rsid w:val="004A339B"/>
    <w:rsid w:val="004A48BE"/>
    <w:rsid w:val="004A4DA1"/>
    <w:rsid w:val="004A6980"/>
    <w:rsid w:val="004A7016"/>
    <w:rsid w:val="004B1F53"/>
    <w:rsid w:val="004B437C"/>
    <w:rsid w:val="004B55B5"/>
    <w:rsid w:val="004B5725"/>
    <w:rsid w:val="004B6A7F"/>
    <w:rsid w:val="004B7DAC"/>
    <w:rsid w:val="004C145D"/>
    <w:rsid w:val="004C2621"/>
    <w:rsid w:val="004C2E4B"/>
    <w:rsid w:val="004C4732"/>
    <w:rsid w:val="004C4ED0"/>
    <w:rsid w:val="004C586F"/>
    <w:rsid w:val="004C591F"/>
    <w:rsid w:val="004C6975"/>
    <w:rsid w:val="004C6F9F"/>
    <w:rsid w:val="004C7789"/>
    <w:rsid w:val="004D0258"/>
    <w:rsid w:val="004D0403"/>
    <w:rsid w:val="004D38DC"/>
    <w:rsid w:val="004D38F4"/>
    <w:rsid w:val="004D643F"/>
    <w:rsid w:val="004D76CA"/>
    <w:rsid w:val="004E034E"/>
    <w:rsid w:val="004E05B4"/>
    <w:rsid w:val="004E1559"/>
    <w:rsid w:val="004E3F52"/>
    <w:rsid w:val="004E568C"/>
    <w:rsid w:val="004E73B8"/>
    <w:rsid w:val="004F1107"/>
    <w:rsid w:val="004F2346"/>
    <w:rsid w:val="004F2944"/>
    <w:rsid w:val="004F417A"/>
    <w:rsid w:val="004F4551"/>
    <w:rsid w:val="004F4AFC"/>
    <w:rsid w:val="004F4E02"/>
    <w:rsid w:val="004F4E94"/>
    <w:rsid w:val="004F5439"/>
    <w:rsid w:val="004F5537"/>
    <w:rsid w:val="004F6357"/>
    <w:rsid w:val="004F6609"/>
    <w:rsid w:val="004F6C02"/>
    <w:rsid w:val="00501DC6"/>
    <w:rsid w:val="0050571B"/>
    <w:rsid w:val="0050609D"/>
    <w:rsid w:val="00506FFC"/>
    <w:rsid w:val="00507DAA"/>
    <w:rsid w:val="00511B1A"/>
    <w:rsid w:val="005121FE"/>
    <w:rsid w:val="00512562"/>
    <w:rsid w:val="0051338B"/>
    <w:rsid w:val="00513A32"/>
    <w:rsid w:val="00516669"/>
    <w:rsid w:val="0052076F"/>
    <w:rsid w:val="00522687"/>
    <w:rsid w:val="00523AE5"/>
    <w:rsid w:val="0052446D"/>
    <w:rsid w:val="0052454F"/>
    <w:rsid w:val="00524A03"/>
    <w:rsid w:val="00527DB4"/>
    <w:rsid w:val="005307ED"/>
    <w:rsid w:val="00531B6E"/>
    <w:rsid w:val="00531FD2"/>
    <w:rsid w:val="00532A22"/>
    <w:rsid w:val="00533346"/>
    <w:rsid w:val="00536478"/>
    <w:rsid w:val="00536666"/>
    <w:rsid w:val="00537B4D"/>
    <w:rsid w:val="005407D8"/>
    <w:rsid w:val="005421EA"/>
    <w:rsid w:val="00543749"/>
    <w:rsid w:val="00543CD2"/>
    <w:rsid w:val="00544240"/>
    <w:rsid w:val="00544730"/>
    <w:rsid w:val="00546266"/>
    <w:rsid w:val="005466F1"/>
    <w:rsid w:val="005505C5"/>
    <w:rsid w:val="005506FE"/>
    <w:rsid w:val="00551F56"/>
    <w:rsid w:val="005522B3"/>
    <w:rsid w:val="00553768"/>
    <w:rsid w:val="005549A9"/>
    <w:rsid w:val="00555E60"/>
    <w:rsid w:val="0055705D"/>
    <w:rsid w:val="00561F23"/>
    <w:rsid w:val="00570400"/>
    <w:rsid w:val="00570873"/>
    <w:rsid w:val="00570CBD"/>
    <w:rsid w:val="00571C91"/>
    <w:rsid w:val="00572A6D"/>
    <w:rsid w:val="005732D6"/>
    <w:rsid w:val="00575498"/>
    <w:rsid w:val="005769BB"/>
    <w:rsid w:val="00576C95"/>
    <w:rsid w:val="005776A2"/>
    <w:rsid w:val="00580148"/>
    <w:rsid w:val="005802A0"/>
    <w:rsid w:val="0058265D"/>
    <w:rsid w:val="00582E08"/>
    <w:rsid w:val="005832D0"/>
    <w:rsid w:val="00585089"/>
    <w:rsid w:val="00585B5A"/>
    <w:rsid w:val="0058650B"/>
    <w:rsid w:val="00587051"/>
    <w:rsid w:val="005870CF"/>
    <w:rsid w:val="0059065B"/>
    <w:rsid w:val="005913CE"/>
    <w:rsid w:val="005914DF"/>
    <w:rsid w:val="00592091"/>
    <w:rsid w:val="00593C67"/>
    <w:rsid w:val="00594BAA"/>
    <w:rsid w:val="005A1CAE"/>
    <w:rsid w:val="005A3B19"/>
    <w:rsid w:val="005A579D"/>
    <w:rsid w:val="005A5A5F"/>
    <w:rsid w:val="005A6216"/>
    <w:rsid w:val="005B02F9"/>
    <w:rsid w:val="005B1C43"/>
    <w:rsid w:val="005B2A9E"/>
    <w:rsid w:val="005B31C3"/>
    <w:rsid w:val="005B4773"/>
    <w:rsid w:val="005B4BCC"/>
    <w:rsid w:val="005B62F2"/>
    <w:rsid w:val="005C0337"/>
    <w:rsid w:val="005C068B"/>
    <w:rsid w:val="005C12EB"/>
    <w:rsid w:val="005C1649"/>
    <w:rsid w:val="005C2B51"/>
    <w:rsid w:val="005C2D08"/>
    <w:rsid w:val="005C739F"/>
    <w:rsid w:val="005C7F12"/>
    <w:rsid w:val="005D047B"/>
    <w:rsid w:val="005D083B"/>
    <w:rsid w:val="005D2AB6"/>
    <w:rsid w:val="005D4310"/>
    <w:rsid w:val="005E0BD6"/>
    <w:rsid w:val="005E1E4B"/>
    <w:rsid w:val="005E3506"/>
    <w:rsid w:val="005E4580"/>
    <w:rsid w:val="005E5E16"/>
    <w:rsid w:val="005E6269"/>
    <w:rsid w:val="005E715D"/>
    <w:rsid w:val="005F1D4C"/>
    <w:rsid w:val="005F245A"/>
    <w:rsid w:val="005F44DE"/>
    <w:rsid w:val="005F5CA1"/>
    <w:rsid w:val="005F658B"/>
    <w:rsid w:val="005F65BD"/>
    <w:rsid w:val="005F6909"/>
    <w:rsid w:val="005F6BA2"/>
    <w:rsid w:val="005F79EF"/>
    <w:rsid w:val="00600864"/>
    <w:rsid w:val="00600A04"/>
    <w:rsid w:val="00600B71"/>
    <w:rsid w:val="00602130"/>
    <w:rsid w:val="0060299C"/>
    <w:rsid w:val="006041E9"/>
    <w:rsid w:val="00606057"/>
    <w:rsid w:val="00610F7E"/>
    <w:rsid w:val="0061118C"/>
    <w:rsid w:val="006113D2"/>
    <w:rsid w:val="00611DB2"/>
    <w:rsid w:val="00611EA8"/>
    <w:rsid w:val="00611FF1"/>
    <w:rsid w:val="006142A3"/>
    <w:rsid w:val="00616CC9"/>
    <w:rsid w:val="006171D2"/>
    <w:rsid w:val="00617F35"/>
    <w:rsid w:val="00620B22"/>
    <w:rsid w:val="00621061"/>
    <w:rsid w:val="00621698"/>
    <w:rsid w:val="0062261A"/>
    <w:rsid w:val="0062313D"/>
    <w:rsid w:val="006270C9"/>
    <w:rsid w:val="00631128"/>
    <w:rsid w:val="006325C0"/>
    <w:rsid w:val="00633D13"/>
    <w:rsid w:val="0063572A"/>
    <w:rsid w:val="006379D5"/>
    <w:rsid w:val="00641454"/>
    <w:rsid w:val="006417F4"/>
    <w:rsid w:val="006425AE"/>
    <w:rsid w:val="006428AB"/>
    <w:rsid w:val="006429F6"/>
    <w:rsid w:val="00642D2C"/>
    <w:rsid w:val="00644BB9"/>
    <w:rsid w:val="006456CF"/>
    <w:rsid w:val="00645E2C"/>
    <w:rsid w:val="006465A1"/>
    <w:rsid w:val="006468CD"/>
    <w:rsid w:val="00646927"/>
    <w:rsid w:val="00650EC8"/>
    <w:rsid w:val="00652974"/>
    <w:rsid w:val="006539FC"/>
    <w:rsid w:val="00654393"/>
    <w:rsid w:val="00654ABE"/>
    <w:rsid w:val="006551E1"/>
    <w:rsid w:val="006563B6"/>
    <w:rsid w:val="006606F3"/>
    <w:rsid w:val="006610FC"/>
    <w:rsid w:val="0066161C"/>
    <w:rsid w:val="006620A9"/>
    <w:rsid w:val="00662220"/>
    <w:rsid w:val="006641B3"/>
    <w:rsid w:val="006645D4"/>
    <w:rsid w:val="0066506B"/>
    <w:rsid w:val="0066566C"/>
    <w:rsid w:val="0066645F"/>
    <w:rsid w:val="00666A9C"/>
    <w:rsid w:val="00666BE4"/>
    <w:rsid w:val="00667934"/>
    <w:rsid w:val="0067311A"/>
    <w:rsid w:val="0067407B"/>
    <w:rsid w:val="00675174"/>
    <w:rsid w:val="006810F2"/>
    <w:rsid w:val="006814DD"/>
    <w:rsid w:val="00681762"/>
    <w:rsid w:val="00684016"/>
    <w:rsid w:val="0068406E"/>
    <w:rsid w:val="00685EED"/>
    <w:rsid w:val="00686D11"/>
    <w:rsid w:val="00687139"/>
    <w:rsid w:val="0069029D"/>
    <w:rsid w:val="0069096F"/>
    <w:rsid w:val="00692450"/>
    <w:rsid w:val="0069268F"/>
    <w:rsid w:val="006929C2"/>
    <w:rsid w:val="006930C2"/>
    <w:rsid w:val="00694FF0"/>
    <w:rsid w:val="006954C1"/>
    <w:rsid w:val="006A00DC"/>
    <w:rsid w:val="006A1361"/>
    <w:rsid w:val="006A3910"/>
    <w:rsid w:val="006A56B1"/>
    <w:rsid w:val="006A5AEB"/>
    <w:rsid w:val="006A6561"/>
    <w:rsid w:val="006B0F6F"/>
    <w:rsid w:val="006B14CF"/>
    <w:rsid w:val="006B29B4"/>
    <w:rsid w:val="006B4B79"/>
    <w:rsid w:val="006B7822"/>
    <w:rsid w:val="006C2836"/>
    <w:rsid w:val="006C29A2"/>
    <w:rsid w:val="006C2E57"/>
    <w:rsid w:val="006C3478"/>
    <w:rsid w:val="006C39FB"/>
    <w:rsid w:val="006C528A"/>
    <w:rsid w:val="006C718D"/>
    <w:rsid w:val="006C7828"/>
    <w:rsid w:val="006D0464"/>
    <w:rsid w:val="006D0E38"/>
    <w:rsid w:val="006D5618"/>
    <w:rsid w:val="006D5BBC"/>
    <w:rsid w:val="006D5CB4"/>
    <w:rsid w:val="006D6EC3"/>
    <w:rsid w:val="006D7006"/>
    <w:rsid w:val="006D790A"/>
    <w:rsid w:val="006E118A"/>
    <w:rsid w:val="006E3346"/>
    <w:rsid w:val="006E35ED"/>
    <w:rsid w:val="006E5CB7"/>
    <w:rsid w:val="006E66AF"/>
    <w:rsid w:val="006E6911"/>
    <w:rsid w:val="006F0C85"/>
    <w:rsid w:val="006F0EDC"/>
    <w:rsid w:val="006F17F8"/>
    <w:rsid w:val="006F1BC9"/>
    <w:rsid w:val="006F1C91"/>
    <w:rsid w:val="006F1F42"/>
    <w:rsid w:val="006F253B"/>
    <w:rsid w:val="006F2C32"/>
    <w:rsid w:val="006F3581"/>
    <w:rsid w:val="006F4BFC"/>
    <w:rsid w:val="006F65AC"/>
    <w:rsid w:val="006F6E85"/>
    <w:rsid w:val="007006CB"/>
    <w:rsid w:val="007006E3"/>
    <w:rsid w:val="00701947"/>
    <w:rsid w:val="00704054"/>
    <w:rsid w:val="00704E52"/>
    <w:rsid w:val="00705190"/>
    <w:rsid w:val="00705BD8"/>
    <w:rsid w:val="00712587"/>
    <w:rsid w:val="00714927"/>
    <w:rsid w:val="00716016"/>
    <w:rsid w:val="00717C62"/>
    <w:rsid w:val="00720112"/>
    <w:rsid w:val="00721228"/>
    <w:rsid w:val="007224BD"/>
    <w:rsid w:val="00722E2C"/>
    <w:rsid w:val="00722EC5"/>
    <w:rsid w:val="00723A94"/>
    <w:rsid w:val="00726B7F"/>
    <w:rsid w:val="007301B0"/>
    <w:rsid w:val="007323BD"/>
    <w:rsid w:val="007323ED"/>
    <w:rsid w:val="00732D89"/>
    <w:rsid w:val="00733627"/>
    <w:rsid w:val="00733DA4"/>
    <w:rsid w:val="007359E5"/>
    <w:rsid w:val="00736B65"/>
    <w:rsid w:val="00737663"/>
    <w:rsid w:val="007401CC"/>
    <w:rsid w:val="0074129F"/>
    <w:rsid w:val="0074385E"/>
    <w:rsid w:val="00743A72"/>
    <w:rsid w:val="00743D9A"/>
    <w:rsid w:val="00744C97"/>
    <w:rsid w:val="0074515F"/>
    <w:rsid w:val="00747D0B"/>
    <w:rsid w:val="007520E4"/>
    <w:rsid w:val="007521EB"/>
    <w:rsid w:val="00753B44"/>
    <w:rsid w:val="00754609"/>
    <w:rsid w:val="0075523B"/>
    <w:rsid w:val="00755404"/>
    <w:rsid w:val="007556BF"/>
    <w:rsid w:val="00755C9A"/>
    <w:rsid w:val="00756981"/>
    <w:rsid w:val="00757D27"/>
    <w:rsid w:val="007611D7"/>
    <w:rsid w:val="00761E1A"/>
    <w:rsid w:val="007653E9"/>
    <w:rsid w:val="00765835"/>
    <w:rsid w:val="007662B4"/>
    <w:rsid w:val="00767543"/>
    <w:rsid w:val="007676E1"/>
    <w:rsid w:val="007700B3"/>
    <w:rsid w:val="00770F4C"/>
    <w:rsid w:val="00771CD5"/>
    <w:rsid w:val="007722DD"/>
    <w:rsid w:val="00776527"/>
    <w:rsid w:val="00776B54"/>
    <w:rsid w:val="00776C7D"/>
    <w:rsid w:val="00776F6A"/>
    <w:rsid w:val="0077759D"/>
    <w:rsid w:val="00777FF8"/>
    <w:rsid w:val="00780476"/>
    <w:rsid w:val="00780CB8"/>
    <w:rsid w:val="00780F81"/>
    <w:rsid w:val="0078186B"/>
    <w:rsid w:val="00782081"/>
    <w:rsid w:val="00782769"/>
    <w:rsid w:val="00782A76"/>
    <w:rsid w:val="007908DE"/>
    <w:rsid w:val="00791DD6"/>
    <w:rsid w:val="0079237E"/>
    <w:rsid w:val="0079238A"/>
    <w:rsid w:val="007927D5"/>
    <w:rsid w:val="00795525"/>
    <w:rsid w:val="007963C8"/>
    <w:rsid w:val="0079757B"/>
    <w:rsid w:val="007A011B"/>
    <w:rsid w:val="007A07AC"/>
    <w:rsid w:val="007A0C57"/>
    <w:rsid w:val="007A15C3"/>
    <w:rsid w:val="007A28DA"/>
    <w:rsid w:val="007A2916"/>
    <w:rsid w:val="007A29B0"/>
    <w:rsid w:val="007A3170"/>
    <w:rsid w:val="007A4110"/>
    <w:rsid w:val="007A53FD"/>
    <w:rsid w:val="007A66C3"/>
    <w:rsid w:val="007A6CBB"/>
    <w:rsid w:val="007A7E0C"/>
    <w:rsid w:val="007A7FB0"/>
    <w:rsid w:val="007B045D"/>
    <w:rsid w:val="007B31EE"/>
    <w:rsid w:val="007B5AA5"/>
    <w:rsid w:val="007C1961"/>
    <w:rsid w:val="007C4FC7"/>
    <w:rsid w:val="007C59FC"/>
    <w:rsid w:val="007C72D1"/>
    <w:rsid w:val="007C7C83"/>
    <w:rsid w:val="007D2D09"/>
    <w:rsid w:val="007D3ABB"/>
    <w:rsid w:val="007D4148"/>
    <w:rsid w:val="007D4A68"/>
    <w:rsid w:val="007D6C42"/>
    <w:rsid w:val="007D76F4"/>
    <w:rsid w:val="007E1D01"/>
    <w:rsid w:val="007E1DE4"/>
    <w:rsid w:val="007E2F55"/>
    <w:rsid w:val="007E32A6"/>
    <w:rsid w:val="007E68D3"/>
    <w:rsid w:val="007E753E"/>
    <w:rsid w:val="007F19F4"/>
    <w:rsid w:val="007F1C10"/>
    <w:rsid w:val="007F2DBE"/>
    <w:rsid w:val="007F4B08"/>
    <w:rsid w:val="007F4C74"/>
    <w:rsid w:val="007F4D10"/>
    <w:rsid w:val="007F52E0"/>
    <w:rsid w:val="007F57C0"/>
    <w:rsid w:val="007F57ED"/>
    <w:rsid w:val="007F7728"/>
    <w:rsid w:val="007F789A"/>
    <w:rsid w:val="00801E2B"/>
    <w:rsid w:val="00801E70"/>
    <w:rsid w:val="0080404C"/>
    <w:rsid w:val="00805DED"/>
    <w:rsid w:val="00807436"/>
    <w:rsid w:val="00810414"/>
    <w:rsid w:val="00812269"/>
    <w:rsid w:val="00812A75"/>
    <w:rsid w:val="00812A8B"/>
    <w:rsid w:val="00813502"/>
    <w:rsid w:val="00814E4B"/>
    <w:rsid w:val="00815191"/>
    <w:rsid w:val="008160D1"/>
    <w:rsid w:val="008172EF"/>
    <w:rsid w:val="00817430"/>
    <w:rsid w:val="0082688A"/>
    <w:rsid w:val="00832AB9"/>
    <w:rsid w:val="00833482"/>
    <w:rsid w:val="008338DA"/>
    <w:rsid w:val="00834562"/>
    <w:rsid w:val="0083540C"/>
    <w:rsid w:val="00835D51"/>
    <w:rsid w:val="0083743D"/>
    <w:rsid w:val="00837E4D"/>
    <w:rsid w:val="008403D0"/>
    <w:rsid w:val="008416B9"/>
    <w:rsid w:val="00842086"/>
    <w:rsid w:val="00842A1C"/>
    <w:rsid w:val="00843ABB"/>
    <w:rsid w:val="0084575B"/>
    <w:rsid w:val="00846D69"/>
    <w:rsid w:val="0084705A"/>
    <w:rsid w:val="00850FFF"/>
    <w:rsid w:val="00851037"/>
    <w:rsid w:val="00851333"/>
    <w:rsid w:val="00851507"/>
    <w:rsid w:val="00853681"/>
    <w:rsid w:val="00855A2A"/>
    <w:rsid w:val="00860293"/>
    <w:rsid w:val="008603CA"/>
    <w:rsid w:val="00861BCC"/>
    <w:rsid w:val="00861F41"/>
    <w:rsid w:val="008634BD"/>
    <w:rsid w:val="00864238"/>
    <w:rsid w:val="00865F37"/>
    <w:rsid w:val="008674EB"/>
    <w:rsid w:val="0087153D"/>
    <w:rsid w:val="0087236F"/>
    <w:rsid w:val="00873009"/>
    <w:rsid w:val="008741F6"/>
    <w:rsid w:val="00875794"/>
    <w:rsid w:val="008758E8"/>
    <w:rsid w:val="008759DA"/>
    <w:rsid w:val="0087634E"/>
    <w:rsid w:val="00876385"/>
    <w:rsid w:val="008802E5"/>
    <w:rsid w:val="00881EDF"/>
    <w:rsid w:val="008827BB"/>
    <w:rsid w:val="008829A9"/>
    <w:rsid w:val="00883869"/>
    <w:rsid w:val="00883F26"/>
    <w:rsid w:val="00884164"/>
    <w:rsid w:val="008843D1"/>
    <w:rsid w:val="008849C9"/>
    <w:rsid w:val="008863D2"/>
    <w:rsid w:val="0088676E"/>
    <w:rsid w:val="008905D3"/>
    <w:rsid w:val="00890EDB"/>
    <w:rsid w:val="008912AC"/>
    <w:rsid w:val="008912C9"/>
    <w:rsid w:val="00894ED0"/>
    <w:rsid w:val="00897B10"/>
    <w:rsid w:val="00897BDA"/>
    <w:rsid w:val="00897C6A"/>
    <w:rsid w:val="008A271F"/>
    <w:rsid w:val="008A366D"/>
    <w:rsid w:val="008A3C42"/>
    <w:rsid w:val="008A4FE8"/>
    <w:rsid w:val="008A55D5"/>
    <w:rsid w:val="008A59D3"/>
    <w:rsid w:val="008A6A36"/>
    <w:rsid w:val="008A6C14"/>
    <w:rsid w:val="008A7260"/>
    <w:rsid w:val="008A7486"/>
    <w:rsid w:val="008A7A2A"/>
    <w:rsid w:val="008B2186"/>
    <w:rsid w:val="008B37EC"/>
    <w:rsid w:val="008B42CC"/>
    <w:rsid w:val="008B4C7F"/>
    <w:rsid w:val="008B5DE1"/>
    <w:rsid w:val="008B74E1"/>
    <w:rsid w:val="008C1591"/>
    <w:rsid w:val="008C1FDA"/>
    <w:rsid w:val="008C2555"/>
    <w:rsid w:val="008C2E48"/>
    <w:rsid w:val="008C3DFB"/>
    <w:rsid w:val="008C404C"/>
    <w:rsid w:val="008C40CD"/>
    <w:rsid w:val="008C4AAA"/>
    <w:rsid w:val="008C6E12"/>
    <w:rsid w:val="008C78CF"/>
    <w:rsid w:val="008D1DC9"/>
    <w:rsid w:val="008D25B8"/>
    <w:rsid w:val="008D323F"/>
    <w:rsid w:val="008E1495"/>
    <w:rsid w:val="008E25D0"/>
    <w:rsid w:val="008E3BC7"/>
    <w:rsid w:val="008E4018"/>
    <w:rsid w:val="008E543F"/>
    <w:rsid w:val="008E5746"/>
    <w:rsid w:val="008E5B01"/>
    <w:rsid w:val="008E6A03"/>
    <w:rsid w:val="008E7C5B"/>
    <w:rsid w:val="008F0FB7"/>
    <w:rsid w:val="008F1076"/>
    <w:rsid w:val="008F3AC4"/>
    <w:rsid w:val="008F3CC6"/>
    <w:rsid w:val="008F4896"/>
    <w:rsid w:val="008F54F2"/>
    <w:rsid w:val="008F7176"/>
    <w:rsid w:val="008F79F7"/>
    <w:rsid w:val="008F7A5C"/>
    <w:rsid w:val="00902248"/>
    <w:rsid w:val="00902A67"/>
    <w:rsid w:val="0090381D"/>
    <w:rsid w:val="00904407"/>
    <w:rsid w:val="00905D34"/>
    <w:rsid w:val="0090669A"/>
    <w:rsid w:val="00906AE1"/>
    <w:rsid w:val="009075C4"/>
    <w:rsid w:val="0091377A"/>
    <w:rsid w:val="009149E0"/>
    <w:rsid w:val="00915F98"/>
    <w:rsid w:val="00916CCB"/>
    <w:rsid w:val="00916D4F"/>
    <w:rsid w:val="0092163E"/>
    <w:rsid w:val="009216FF"/>
    <w:rsid w:val="009227E6"/>
    <w:rsid w:val="009241AF"/>
    <w:rsid w:val="0092578F"/>
    <w:rsid w:val="00926F71"/>
    <w:rsid w:val="009271D4"/>
    <w:rsid w:val="00930102"/>
    <w:rsid w:val="00931FD5"/>
    <w:rsid w:val="00932035"/>
    <w:rsid w:val="009331C7"/>
    <w:rsid w:val="00933729"/>
    <w:rsid w:val="009337F8"/>
    <w:rsid w:val="0093405B"/>
    <w:rsid w:val="0093530E"/>
    <w:rsid w:val="009373CC"/>
    <w:rsid w:val="009412A0"/>
    <w:rsid w:val="00941900"/>
    <w:rsid w:val="009425A2"/>
    <w:rsid w:val="00942738"/>
    <w:rsid w:val="009433D4"/>
    <w:rsid w:val="00944089"/>
    <w:rsid w:val="0094433F"/>
    <w:rsid w:val="00945182"/>
    <w:rsid w:val="00945808"/>
    <w:rsid w:val="00950ADF"/>
    <w:rsid w:val="009514C1"/>
    <w:rsid w:val="00951B0D"/>
    <w:rsid w:val="00951B92"/>
    <w:rsid w:val="00953B11"/>
    <w:rsid w:val="00953D31"/>
    <w:rsid w:val="009548C1"/>
    <w:rsid w:val="00955EC8"/>
    <w:rsid w:val="009606D6"/>
    <w:rsid w:val="00961A80"/>
    <w:rsid w:val="00961B31"/>
    <w:rsid w:val="00962943"/>
    <w:rsid w:val="009637A7"/>
    <w:rsid w:val="00963E61"/>
    <w:rsid w:val="0096415A"/>
    <w:rsid w:val="0097114D"/>
    <w:rsid w:val="00971628"/>
    <w:rsid w:val="00973195"/>
    <w:rsid w:val="00973DC3"/>
    <w:rsid w:val="00974864"/>
    <w:rsid w:val="00974BB9"/>
    <w:rsid w:val="00974D0C"/>
    <w:rsid w:val="00974F33"/>
    <w:rsid w:val="0097551F"/>
    <w:rsid w:val="009756BF"/>
    <w:rsid w:val="009762DA"/>
    <w:rsid w:val="0097747C"/>
    <w:rsid w:val="009777F0"/>
    <w:rsid w:val="009815FE"/>
    <w:rsid w:val="00981A0D"/>
    <w:rsid w:val="0098208D"/>
    <w:rsid w:val="00985EA3"/>
    <w:rsid w:val="00986776"/>
    <w:rsid w:val="00986DAF"/>
    <w:rsid w:val="00986F11"/>
    <w:rsid w:val="00987416"/>
    <w:rsid w:val="009907B5"/>
    <w:rsid w:val="0099092E"/>
    <w:rsid w:val="0099182A"/>
    <w:rsid w:val="00991D77"/>
    <w:rsid w:val="009927DF"/>
    <w:rsid w:val="00993409"/>
    <w:rsid w:val="00993A4B"/>
    <w:rsid w:val="00996080"/>
    <w:rsid w:val="00996B60"/>
    <w:rsid w:val="00996DC3"/>
    <w:rsid w:val="009A17BD"/>
    <w:rsid w:val="009A2CAE"/>
    <w:rsid w:val="009A4B67"/>
    <w:rsid w:val="009B07EC"/>
    <w:rsid w:val="009B088C"/>
    <w:rsid w:val="009B20A7"/>
    <w:rsid w:val="009B2250"/>
    <w:rsid w:val="009B2962"/>
    <w:rsid w:val="009B3948"/>
    <w:rsid w:val="009B3DDD"/>
    <w:rsid w:val="009B4A90"/>
    <w:rsid w:val="009B52ED"/>
    <w:rsid w:val="009C5F79"/>
    <w:rsid w:val="009C604F"/>
    <w:rsid w:val="009C6303"/>
    <w:rsid w:val="009C6325"/>
    <w:rsid w:val="009C633D"/>
    <w:rsid w:val="009D05E6"/>
    <w:rsid w:val="009D0803"/>
    <w:rsid w:val="009D1548"/>
    <w:rsid w:val="009D2314"/>
    <w:rsid w:val="009D2D1B"/>
    <w:rsid w:val="009D4008"/>
    <w:rsid w:val="009D42D6"/>
    <w:rsid w:val="009D5D66"/>
    <w:rsid w:val="009E15DB"/>
    <w:rsid w:val="009E4370"/>
    <w:rsid w:val="009F0133"/>
    <w:rsid w:val="009F20FF"/>
    <w:rsid w:val="009F2D2B"/>
    <w:rsid w:val="009F55AB"/>
    <w:rsid w:val="009F589D"/>
    <w:rsid w:val="009F6A90"/>
    <w:rsid w:val="009F6E28"/>
    <w:rsid w:val="009F71AA"/>
    <w:rsid w:val="00A00164"/>
    <w:rsid w:val="00A00DEE"/>
    <w:rsid w:val="00A00F73"/>
    <w:rsid w:val="00A04C8C"/>
    <w:rsid w:val="00A05342"/>
    <w:rsid w:val="00A05481"/>
    <w:rsid w:val="00A11844"/>
    <w:rsid w:val="00A11BBB"/>
    <w:rsid w:val="00A1313B"/>
    <w:rsid w:val="00A1373D"/>
    <w:rsid w:val="00A14423"/>
    <w:rsid w:val="00A14EFB"/>
    <w:rsid w:val="00A15649"/>
    <w:rsid w:val="00A15D5F"/>
    <w:rsid w:val="00A15F74"/>
    <w:rsid w:val="00A16E74"/>
    <w:rsid w:val="00A205E1"/>
    <w:rsid w:val="00A20780"/>
    <w:rsid w:val="00A20DCC"/>
    <w:rsid w:val="00A21A55"/>
    <w:rsid w:val="00A22CB7"/>
    <w:rsid w:val="00A2317B"/>
    <w:rsid w:val="00A2358A"/>
    <w:rsid w:val="00A23EF5"/>
    <w:rsid w:val="00A2417F"/>
    <w:rsid w:val="00A25E7E"/>
    <w:rsid w:val="00A262B5"/>
    <w:rsid w:val="00A26BAA"/>
    <w:rsid w:val="00A275E2"/>
    <w:rsid w:val="00A278FD"/>
    <w:rsid w:val="00A316E6"/>
    <w:rsid w:val="00A31AD9"/>
    <w:rsid w:val="00A330E0"/>
    <w:rsid w:val="00A33482"/>
    <w:rsid w:val="00A34540"/>
    <w:rsid w:val="00A34AB4"/>
    <w:rsid w:val="00A361D3"/>
    <w:rsid w:val="00A36C7F"/>
    <w:rsid w:val="00A36DA8"/>
    <w:rsid w:val="00A378DA"/>
    <w:rsid w:val="00A37BC6"/>
    <w:rsid w:val="00A40FC8"/>
    <w:rsid w:val="00A449C8"/>
    <w:rsid w:val="00A44EE2"/>
    <w:rsid w:val="00A45A85"/>
    <w:rsid w:val="00A4693E"/>
    <w:rsid w:val="00A470CE"/>
    <w:rsid w:val="00A5197B"/>
    <w:rsid w:val="00A52B7D"/>
    <w:rsid w:val="00A52C4D"/>
    <w:rsid w:val="00A5468E"/>
    <w:rsid w:val="00A549D1"/>
    <w:rsid w:val="00A56659"/>
    <w:rsid w:val="00A569AF"/>
    <w:rsid w:val="00A57EAB"/>
    <w:rsid w:val="00A62D9D"/>
    <w:rsid w:val="00A63137"/>
    <w:rsid w:val="00A67315"/>
    <w:rsid w:val="00A67833"/>
    <w:rsid w:val="00A70F26"/>
    <w:rsid w:val="00A72DCC"/>
    <w:rsid w:val="00A75735"/>
    <w:rsid w:val="00A757EE"/>
    <w:rsid w:val="00A75FCF"/>
    <w:rsid w:val="00A769E8"/>
    <w:rsid w:val="00A77CDB"/>
    <w:rsid w:val="00A81387"/>
    <w:rsid w:val="00A817ED"/>
    <w:rsid w:val="00A8226D"/>
    <w:rsid w:val="00A8294B"/>
    <w:rsid w:val="00A83FF4"/>
    <w:rsid w:val="00A84F16"/>
    <w:rsid w:val="00A85D9F"/>
    <w:rsid w:val="00A90113"/>
    <w:rsid w:val="00A90C38"/>
    <w:rsid w:val="00A90E1E"/>
    <w:rsid w:val="00A91BEE"/>
    <w:rsid w:val="00A91C03"/>
    <w:rsid w:val="00A94283"/>
    <w:rsid w:val="00A94CE7"/>
    <w:rsid w:val="00A95B45"/>
    <w:rsid w:val="00A95FBA"/>
    <w:rsid w:val="00A97324"/>
    <w:rsid w:val="00AA0C5F"/>
    <w:rsid w:val="00AA222E"/>
    <w:rsid w:val="00AA3113"/>
    <w:rsid w:val="00AA4BB8"/>
    <w:rsid w:val="00AA5893"/>
    <w:rsid w:val="00AA6318"/>
    <w:rsid w:val="00AA6988"/>
    <w:rsid w:val="00AA71EC"/>
    <w:rsid w:val="00AB0F6B"/>
    <w:rsid w:val="00AB2E07"/>
    <w:rsid w:val="00AB474A"/>
    <w:rsid w:val="00AB4AA3"/>
    <w:rsid w:val="00AB7059"/>
    <w:rsid w:val="00AB79FC"/>
    <w:rsid w:val="00AC0530"/>
    <w:rsid w:val="00AC08D3"/>
    <w:rsid w:val="00AC1357"/>
    <w:rsid w:val="00AC179D"/>
    <w:rsid w:val="00AC1F8F"/>
    <w:rsid w:val="00AC26F6"/>
    <w:rsid w:val="00AC5253"/>
    <w:rsid w:val="00AC581C"/>
    <w:rsid w:val="00AC7080"/>
    <w:rsid w:val="00AD0930"/>
    <w:rsid w:val="00AD16F1"/>
    <w:rsid w:val="00AE0F11"/>
    <w:rsid w:val="00AE1BEC"/>
    <w:rsid w:val="00AE312A"/>
    <w:rsid w:val="00AE358A"/>
    <w:rsid w:val="00AE35A2"/>
    <w:rsid w:val="00AE3675"/>
    <w:rsid w:val="00AE4B36"/>
    <w:rsid w:val="00AE5DE4"/>
    <w:rsid w:val="00AE7071"/>
    <w:rsid w:val="00AE75CF"/>
    <w:rsid w:val="00AE7EAA"/>
    <w:rsid w:val="00AF06E1"/>
    <w:rsid w:val="00AF19F0"/>
    <w:rsid w:val="00AF1ECF"/>
    <w:rsid w:val="00AF38E0"/>
    <w:rsid w:val="00AF3E41"/>
    <w:rsid w:val="00AF533F"/>
    <w:rsid w:val="00AF53B2"/>
    <w:rsid w:val="00AF571C"/>
    <w:rsid w:val="00AF6899"/>
    <w:rsid w:val="00AF7340"/>
    <w:rsid w:val="00B007F2"/>
    <w:rsid w:val="00B00DA7"/>
    <w:rsid w:val="00B01612"/>
    <w:rsid w:val="00B0285C"/>
    <w:rsid w:val="00B0295E"/>
    <w:rsid w:val="00B04EA0"/>
    <w:rsid w:val="00B05258"/>
    <w:rsid w:val="00B05B98"/>
    <w:rsid w:val="00B07C18"/>
    <w:rsid w:val="00B10618"/>
    <w:rsid w:val="00B10ED4"/>
    <w:rsid w:val="00B11173"/>
    <w:rsid w:val="00B11882"/>
    <w:rsid w:val="00B1245D"/>
    <w:rsid w:val="00B125CC"/>
    <w:rsid w:val="00B13404"/>
    <w:rsid w:val="00B13995"/>
    <w:rsid w:val="00B13DDF"/>
    <w:rsid w:val="00B15CDC"/>
    <w:rsid w:val="00B20993"/>
    <w:rsid w:val="00B219D5"/>
    <w:rsid w:val="00B22193"/>
    <w:rsid w:val="00B236F9"/>
    <w:rsid w:val="00B24DD0"/>
    <w:rsid w:val="00B25741"/>
    <w:rsid w:val="00B26575"/>
    <w:rsid w:val="00B2715A"/>
    <w:rsid w:val="00B27A65"/>
    <w:rsid w:val="00B27CF9"/>
    <w:rsid w:val="00B31505"/>
    <w:rsid w:val="00B34389"/>
    <w:rsid w:val="00B35FC8"/>
    <w:rsid w:val="00B36206"/>
    <w:rsid w:val="00B364C7"/>
    <w:rsid w:val="00B4122D"/>
    <w:rsid w:val="00B4162E"/>
    <w:rsid w:val="00B43A0E"/>
    <w:rsid w:val="00B45E85"/>
    <w:rsid w:val="00B46DBE"/>
    <w:rsid w:val="00B4705D"/>
    <w:rsid w:val="00B473A7"/>
    <w:rsid w:val="00B47BBE"/>
    <w:rsid w:val="00B51463"/>
    <w:rsid w:val="00B52997"/>
    <w:rsid w:val="00B52ACC"/>
    <w:rsid w:val="00B54A71"/>
    <w:rsid w:val="00B555A8"/>
    <w:rsid w:val="00B55DFB"/>
    <w:rsid w:val="00B61E83"/>
    <w:rsid w:val="00B63817"/>
    <w:rsid w:val="00B63A12"/>
    <w:rsid w:val="00B6780F"/>
    <w:rsid w:val="00B70056"/>
    <w:rsid w:val="00B750EF"/>
    <w:rsid w:val="00B75B97"/>
    <w:rsid w:val="00B75C0B"/>
    <w:rsid w:val="00B77D79"/>
    <w:rsid w:val="00B8027C"/>
    <w:rsid w:val="00B80F7F"/>
    <w:rsid w:val="00B82674"/>
    <w:rsid w:val="00B8340B"/>
    <w:rsid w:val="00B84317"/>
    <w:rsid w:val="00B850C6"/>
    <w:rsid w:val="00B879CA"/>
    <w:rsid w:val="00B90E7A"/>
    <w:rsid w:val="00B92151"/>
    <w:rsid w:val="00B92D84"/>
    <w:rsid w:val="00B94AD6"/>
    <w:rsid w:val="00B9594D"/>
    <w:rsid w:val="00B95F08"/>
    <w:rsid w:val="00BA0389"/>
    <w:rsid w:val="00BA1238"/>
    <w:rsid w:val="00BA1D57"/>
    <w:rsid w:val="00BA1E47"/>
    <w:rsid w:val="00BA2F60"/>
    <w:rsid w:val="00BB0133"/>
    <w:rsid w:val="00BB091D"/>
    <w:rsid w:val="00BB0B97"/>
    <w:rsid w:val="00BB1E01"/>
    <w:rsid w:val="00BB321D"/>
    <w:rsid w:val="00BB42C9"/>
    <w:rsid w:val="00BB5847"/>
    <w:rsid w:val="00BB7E8E"/>
    <w:rsid w:val="00BC36A8"/>
    <w:rsid w:val="00BC429D"/>
    <w:rsid w:val="00BC51B6"/>
    <w:rsid w:val="00BC599F"/>
    <w:rsid w:val="00BC6D09"/>
    <w:rsid w:val="00BD045B"/>
    <w:rsid w:val="00BD1503"/>
    <w:rsid w:val="00BD18DB"/>
    <w:rsid w:val="00BD1F20"/>
    <w:rsid w:val="00BD4C7E"/>
    <w:rsid w:val="00BD57F2"/>
    <w:rsid w:val="00BE06F1"/>
    <w:rsid w:val="00BE1BA6"/>
    <w:rsid w:val="00BE2220"/>
    <w:rsid w:val="00BE24F0"/>
    <w:rsid w:val="00BE35D6"/>
    <w:rsid w:val="00BE364B"/>
    <w:rsid w:val="00BE3B0E"/>
    <w:rsid w:val="00BE410C"/>
    <w:rsid w:val="00BE4E20"/>
    <w:rsid w:val="00BE553F"/>
    <w:rsid w:val="00BE56E3"/>
    <w:rsid w:val="00BE57B7"/>
    <w:rsid w:val="00BE5A22"/>
    <w:rsid w:val="00BE6D63"/>
    <w:rsid w:val="00BE7D2B"/>
    <w:rsid w:val="00BF051D"/>
    <w:rsid w:val="00BF07FE"/>
    <w:rsid w:val="00BF2A8F"/>
    <w:rsid w:val="00BF48CD"/>
    <w:rsid w:val="00BF4D2C"/>
    <w:rsid w:val="00BF5339"/>
    <w:rsid w:val="00BF55C3"/>
    <w:rsid w:val="00BF5B55"/>
    <w:rsid w:val="00BF7331"/>
    <w:rsid w:val="00BF790A"/>
    <w:rsid w:val="00C00B17"/>
    <w:rsid w:val="00C00C3F"/>
    <w:rsid w:val="00C00CC4"/>
    <w:rsid w:val="00C02BAD"/>
    <w:rsid w:val="00C043BF"/>
    <w:rsid w:val="00C055E0"/>
    <w:rsid w:val="00C05AFD"/>
    <w:rsid w:val="00C068B2"/>
    <w:rsid w:val="00C073AE"/>
    <w:rsid w:val="00C112AF"/>
    <w:rsid w:val="00C11ECC"/>
    <w:rsid w:val="00C1250C"/>
    <w:rsid w:val="00C137F2"/>
    <w:rsid w:val="00C14286"/>
    <w:rsid w:val="00C14BB4"/>
    <w:rsid w:val="00C15D8E"/>
    <w:rsid w:val="00C16199"/>
    <w:rsid w:val="00C167DE"/>
    <w:rsid w:val="00C17371"/>
    <w:rsid w:val="00C211D1"/>
    <w:rsid w:val="00C234A9"/>
    <w:rsid w:val="00C23667"/>
    <w:rsid w:val="00C2531B"/>
    <w:rsid w:val="00C300FC"/>
    <w:rsid w:val="00C3105D"/>
    <w:rsid w:val="00C330A2"/>
    <w:rsid w:val="00C343D5"/>
    <w:rsid w:val="00C351CC"/>
    <w:rsid w:val="00C358F8"/>
    <w:rsid w:val="00C37662"/>
    <w:rsid w:val="00C37F7A"/>
    <w:rsid w:val="00C40E56"/>
    <w:rsid w:val="00C41FBB"/>
    <w:rsid w:val="00C421A3"/>
    <w:rsid w:val="00C44043"/>
    <w:rsid w:val="00C441AE"/>
    <w:rsid w:val="00C443B4"/>
    <w:rsid w:val="00C44F52"/>
    <w:rsid w:val="00C465BE"/>
    <w:rsid w:val="00C46A3E"/>
    <w:rsid w:val="00C46DE8"/>
    <w:rsid w:val="00C47488"/>
    <w:rsid w:val="00C50C25"/>
    <w:rsid w:val="00C527E7"/>
    <w:rsid w:val="00C5335B"/>
    <w:rsid w:val="00C53604"/>
    <w:rsid w:val="00C53F0C"/>
    <w:rsid w:val="00C550EC"/>
    <w:rsid w:val="00C55314"/>
    <w:rsid w:val="00C554F9"/>
    <w:rsid w:val="00C56849"/>
    <w:rsid w:val="00C57168"/>
    <w:rsid w:val="00C57432"/>
    <w:rsid w:val="00C6119E"/>
    <w:rsid w:val="00C621A5"/>
    <w:rsid w:val="00C62761"/>
    <w:rsid w:val="00C62C7B"/>
    <w:rsid w:val="00C632E8"/>
    <w:rsid w:val="00C639F2"/>
    <w:rsid w:val="00C63A58"/>
    <w:rsid w:val="00C64B5B"/>
    <w:rsid w:val="00C64C70"/>
    <w:rsid w:val="00C65490"/>
    <w:rsid w:val="00C661C4"/>
    <w:rsid w:val="00C66692"/>
    <w:rsid w:val="00C66736"/>
    <w:rsid w:val="00C67A39"/>
    <w:rsid w:val="00C67A9E"/>
    <w:rsid w:val="00C73372"/>
    <w:rsid w:val="00C76247"/>
    <w:rsid w:val="00C7790D"/>
    <w:rsid w:val="00C77ECD"/>
    <w:rsid w:val="00C80DFF"/>
    <w:rsid w:val="00C8235D"/>
    <w:rsid w:val="00C82934"/>
    <w:rsid w:val="00C84D77"/>
    <w:rsid w:val="00C85756"/>
    <w:rsid w:val="00C86FA6"/>
    <w:rsid w:val="00C8789D"/>
    <w:rsid w:val="00C9151F"/>
    <w:rsid w:val="00C91D13"/>
    <w:rsid w:val="00C92E43"/>
    <w:rsid w:val="00C9451B"/>
    <w:rsid w:val="00C9498E"/>
    <w:rsid w:val="00C96C34"/>
    <w:rsid w:val="00C96EAE"/>
    <w:rsid w:val="00C97815"/>
    <w:rsid w:val="00CA0BB3"/>
    <w:rsid w:val="00CA0D16"/>
    <w:rsid w:val="00CA1059"/>
    <w:rsid w:val="00CA121A"/>
    <w:rsid w:val="00CA3637"/>
    <w:rsid w:val="00CA477A"/>
    <w:rsid w:val="00CA6228"/>
    <w:rsid w:val="00CA6F3C"/>
    <w:rsid w:val="00CB000D"/>
    <w:rsid w:val="00CB0127"/>
    <w:rsid w:val="00CB0152"/>
    <w:rsid w:val="00CB06DB"/>
    <w:rsid w:val="00CB2B1B"/>
    <w:rsid w:val="00CB5EC0"/>
    <w:rsid w:val="00CB6399"/>
    <w:rsid w:val="00CB69EB"/>
    <w:rsid w:val="00CB7CEC"/>
    <w:rsid w:val="00CC2CAA"/>
    <w:rsid w:val="00CC508F"/>
    <w:rsid w:val="00CC5907"/>
    <w:rsid w:val="00CC5E77"/>
    <w:rsid w:val="00CC6B62"/>
    <w:rsid w:val="00CC717C"/>
    <w:rsid w:val="00CC7EC2"/>
    <w:rsid w:val="00CD00DE"/>
    <w:rsid w:val="00CD092F"/>
    <w:rsid w:val="00CD093E"/>
    <w:rsid w:val="00CD1376"/>
    <w:rsid w:val="00CD2A29"/>
    <w:rsid w:val="00CD35B4"/>
    <w:rsid w:val="00CD3CF9"/>
    <w:rsid w:val="00CD4DBE"/>
    <w:rsid w:val="00CD658E"/>
    <w:rsid w:val="00CD687C"/>
    <w:rsid w:val="00CD6D76"/>
    <w:rsid w:val="00CE2411"/>
    <w:rsid w:val="00CE38D3"/>
    <w:rsid w:val="00CE6945"/>
    <w:rsid w:val="00CE7C64"/>
    <w:rsid w:val="00CF0063"/>
    <w:rsid w:val="00CF196D"/>
    <w:rsid w:val="00CF21FE"/>
    <w:rsid w:val="00CF2234"/>
    <w:rsid w:val="00CF2764"/>
    <w:rsid w:val="00CF3943"/>
    <w:rsid w:val="00CF3BF8"/>
    <w:rsid w:val="00CF49E4"/>
    <w:rsid w:val="00CF6A5C"/>
    <w:rsid w:val="00CF7521"/>
    <w:rsid w:val="00D00B04"/>
    <w:rsid w:val="00D0250F"/>
    <w:rsid w:val="00D02747"/>
    <w:rsid w:val="00D02B0F"/>
    <w:rsid w:val="00D03EEF"/>
    <w:rsid w:val="00D040BC"/>
    <w:rsid w:val="00D04A08"/>
    <w:rsid w:val="00D0510B"/>
    <w:rsid w:val="00D05382"/>
    <w:rsid w:val="00D06F56"/>
    <w:rsid w:val="00D0712D"/>
    <w:rsid w:val="00D07316"/>
    <w:rsid w:val="00D077DA"/>
    <w:rsid w:val="00D07A2C"/>
    <w:rsid w:val="00D07FB7"/>
    <w:rsid w:val="00D10B0E"/>
    <w:rsid w:val="00D11244"/>
    <w:rsid w:val="00D12666"/>
    <w:rsid w:val="00D13116"/>
    <w:rsid w:val="00D136B2"/>
    <w:rsid w:val="00D15C68"/>
    <w:rsid w:val="00D17338"/>
    <w:rsid w:val="00D21FED"/>
    <w:rsid w:val="00D24B27"/>
    <w:rsid w:val="00D25D95"/>
    <w:rsid w:val="00D269B8"/>
    <w:rsid w:val="00D27843"/>
    <w:rsid w:val="00D30738"/>
    <w:rsid w:val="00D30DB7"/>
    <w:rsid w:val="00D317F7"/>
    <w:rsid w:val="00D322F4"/>
    <w:rsid w:val="00D325C8"/>
    <w:rsid w:val="00D34E70"/>
    <w:rsid w:val="00D35439"/>
    <w:rsid w:val="00D362DE"/>
    <w:rsid w:val="00D365A4"/>
    <w:rsid w:val="00D36E65"/>
    <w:rsid w:val="00D378C7"/>
    <w:rsid w:val="00D40869"/>
    <w:rsid w:val="00D41010"/>
    <w:rsid w:val="00D417D3"/>
    <w:rsid w:val="00D4403D"/>
    <w:rsid w:val="00D44BF9"/>
    <w:rsid w:val="00D46A36"/>
    <w:rsid w:val="00D470E4"/>
    <w:rsid w:val="00D52FDC"/>
    <w:rsid w:val="00D5379D"/>
    <w:rsid w:val="00D53EF7"/>
    <w:rsid w:val="00D55D88"/>
    <w:rsid w:val="00D57BB6"/>
    <w:rsid w:val="00D57E23"/>
    <w:rsid w:val="00D61014"/>
    <w:rsid w:val="00D6129F"/>
    <w:rsid w:val="00D63150"/>
    <w:rsid w:val="00D63E93"/>
    <w:rsid w:val="00D651B7"/>
    <w:rsid w:val="00D656DD"/>
    <w:rsid w:val="00D65880"/>
    <w:rsid w:val="00D65975"/>
    <w:rsid w:val="00D65E95"/>
    <w:rsid w:val="00D67961"/>
    <w:rsid w:val="00D67CDA"/>
    <w:rsid w:val="00D703CB"/>
    <w:rsid w:val="00D70608"/>
    <w:rsid w:val="00D71F16"/>
    <w:rsid w:val="00D733BF"/>
    <w:rsid w:val="00D741A4"/>
    <w:rsid w:val="00D74424"/>
    <w:rsid w:val="00D757DF"/>
    <w:rsid w:val="00D75C7E"/>
    <w:rsid w:val="00D77CA0"/>
    <w:rsid w:val="00D80583"/>
    <w:rsid w:val="00D80D11"/>
    <w:rsid w:val="00D811F4"/>
    <w:rsid w:val="00D82878"/>
    <w:rsid w:val="00D83625"/>
    <w:rsid w:val="00D83A6C"/>
    <w:rsid w:val="00D83AD6"/>
    <w:rsid w:val="00D83B58"/>
    <w:rsid w:val="00D91657"/>
    <w:rsid w:val="00D91820"/>
    <w:rsid w:val="00D9260B"/>
    <w:rsid w:val="00D93494"/>
    <w:rsid w:val="00D93565"/>
    <w:rsid w:val="00D93921"/>
    <w:rsid w:val="00D9449D"/>
    <w:rsid w:val="00D95257"/>
    <w:rsid w:val="00D95CDE"/>
    <w:rsid w:val="00D96F48"/>
    <w:rsid w:val="00D9707D"/>
    <w:rsid w:val="00D97482"/>
    <w:rsid w:val="00DA0B9C"/>
    <w:rsid w:val="00DA21AA"/>
    <w:rsid w:val="00DA4314"/>
    <w:rsid w:val="00DA6B39"/>
    <w:rsid w:val="00DB00B3"/>
    <w:rsid w:val="00DB043F"/>
    <w:rsid w:val="00DB0B87"/>
    <w:rsid w:val="00DB2BEB"/>
    <w:rsid w:val="00DB331C"/>
    <w:rsid w:val="00DB3831"/>
    <w:rsid w:val="00DB49C6"/>
    <w:rsid w:val="00DB4D88"/>
    <w:rsid w:val="00DB5D72"/>
    <w:rsid w:val="00DC0143"/>
    <w:rsid w:val="00DC0D1E"/>
    <w:rsid w:val="00DC1C38"/>
    <w:rsid w:val="00DC285A"/>
    <w:rsid w:val="00DC2984"/>
    <w:rsid w:val="00DC376A"/>
    <w:rsid w:val="00DC3D97"/>
    <w:rsid w:val="00DC4229"/>
    <w:rsid w:val="00DC4492"/>
    <w:rsid w:val="00DC6ACC"/>
    <w:rsid w:val="00DC7471"/>
    <w:rsid w:val="00DD02B8"/>
    <w:rsid w:val="00DD0511"/>
    <w:rsid w:val="00DD057A"/>
    <w:rsid w:val="00DD0B76"/>
    <w:rsid w:val="00DD1CD7"/>
    <w:rsid w:val="00DD20DF"/>
    <w:rsid w:val="00DD2CD1"/>
    <w:rsid w:val="00DD38C7"/>
    <w:rsid w:val="00DD4A8A"/>
    <w:rsid w:val="00DD52CE"/>
    <w:rsid w:val="00DD6170"/>
    <w:rsid w:val="00DD62A7"/>
    <w:rsid w:val="00DD6366"/>
    <w:rsid w:val="00DD6545"/>
    <w:rsid w:val="00DD6D2C"/>
    <w:rsid w:val="00DD77F4"/>
    <w:rsid w:val="00DE1258"/>
    <w:rsid w:val="00DE19CD"/>
    <w:rsid w:val="00DE1B8F"/>
    <w:rsid w:val="00DE2946"/>
    <w:rsid w:val="00DE2CC1"/>
    <w:rsid w:val="00DE4E26"/>
    <w:rsid w:val="00DE7C99"/>
    <w:rsid w:val="00DE7F6E"/>
    <w:rsid w:val="00DF3723"/>
    <w:rsid w:val="00E003B4"/>
    <w:rsid w:val="00E0125B"/>
    <w:rsid w:val="00E01699"/>
    <w:rsid w:val="00E027DD"/>
    <w:rsid w:val="00E0280C"/>
    <w:rsid w:val="00E076AF"/>
    <w:rsid w:val="00E10D73"/>
    <w:rsid w:val="00E1167D"/>
    <w:rsid w:val="00E119FE"/>
    <w:rsid w:val="00E134FB"/>
    <w:rsid w:val="00E13F48"/>
    <w:rsid w:val="00E17D0A"/>
    <w:rsid w:val="00E206C9"/>
    <w:rsid w:val="00E2163E"/>
    <w:rsid w:val="00E237CE"/>
    <w:rsid w:val="00E24428"/>
    <w:rsid w:val="00E246AA"/>
    <w:rsid w:val="00E25EE6"/>
    <w:rsid w:val="00E27F85"/>
    <w:rsid w:val="00E30415"/>
    <w:rsid w:val="00E3464D"/>
    <w:rsid w:val="00E346D9"/>
    <w:rsid w:val="00E36069"/>
    <w:rsid w:val="00E36E4F"/>
    <w:rsid w:val="00E36F3C"/>
    <w:rsid w:val="00E45EBC"/>
    <w:rsid w:val="00E474E8"/>
    <w:rsid w:val="00E47EED"/>
    <w:rsid w:val="00E507DE"/>
    <w:rsid w:val="00E508B0"/>
    <w:rsid w:val="00E5276B"/>
    <w:rsid w:val="00E53B9D"/>
    <w:rsid w:val="00E54C00"/>
    <w:rsid w:val="00E5558B"/>
    <w:rsid w:val="00E55861"/>
    <w:rsid w:val="00E5627F"/>
    <w:rsid w:val="00E5672B"/>
    <w:rsid w:val="00E56CF0"/>
    <w:rsid w:val="00E56D03"/>
    <w:rsid w:val="00E60316"/>
    <w:rsid w:val="00E60C1F"/>
    <w:rsid w:val="00E6410A"/>
    <w:rsid w:val="00E643D8"/>
    <w:rsid w:val="00E658BE"/>
    <w:rsid w:val="00E66B30"/>
    <w:rsid w:val="00E672A0"/>
    <w:rsid w:val="00E70BA0"/>
    <w:rsid w:val="00E70DC2"/>
    <w:rsid w:val="00E73222"/>
    <w:rsid w:val="00E75E92"/>
    <w:rsid w:val="00E8080A"/>
    <w:rsid w:val="00E81A76"/>
    <w:rsid w:val="00E831B4"/>
    <w:rsid w:val="00E83ABF"/>
    <w:rsid w:val="00E84499"/>
    <w:rsid w:val="00E85552"/>
    <w:rsid w:val="00E85AA1"/>
    <w:rsid w:val="00E86B99"/>
    <w:rsid w:val="00E86F02"/>
    <w:rsid w:val="00E8768A"/>
    <w:rsid w:val="00E90B08"/>
    <w:rsid w:val="00E92DC0"/>
    <w:rsid w:val="00E936AC"/>
    <w:rsid w:val="00E97D9E"/>
    <w:rsid w:val="00EA133F"/>
    <w:rsid w:val="00EA26F4"/>
    <w:rsid w:val="00EA431B"/>
    <w:rsid w:val="00EA4D2B"/>
    <w:rsid w:val="00EA5008"/>
    <w:rsid w:val="00EA5CB2"/>
    <w:rsid w:val="00EA7941"/>
    <w:rsid w:val="00EB05F7"/>
    <w:rsid w:val="00EB2D5D"/>
    <w:rsid w:val="00EB2FDD"/>
    <w:rsid w:val="00EB46A8"/>
    <w:rsid w:val="00EB60D7"/>
    <w:rsid w:val="00EB69B5"/>
    <w:rsid w:val="00EB78C6"/>
    <w:rsid w:val="00EB7F9F"/>
    <w:rsid w:val="00EC1C51"/>
    <w:rsid w:val="00EC2AC4"/>
    <w:rsid w:val="00EC3A2F"/>
    <w:rsid w:val="00EC4237"/>
    <w:rsid w:val="00EC724C"/>
    <w:rsid w:val="00EC73AE"/>
    <w:rsid w:val="00EC76BF"/>
    <w:rsid w:val="00EC7F1C"/>
    <w:rsid w:val="00ED0E16"/>
    <w:rsid w:val="00ED172C"/>
    <w:rsid w:val="00ED1FC1"/>
    <w:rsid w:val="00ED2298"/>
    <w:rsid w:val="00ED39C2"/>
    <w:rsid w:val="00ED4953"/>
    <w:rsid w:val="00ED6CD5"/>
    <w:rsid w:val="00ED7DE2"/>
    <w:rsid w:val="00EE2194"/>
    <w:rsid w:val="00EE2D5D"/>
    <w:rsid w:val="00EE3E5A"/>
    <w:rsid w:val="00EE3FAB"/>
    <w:rsid w:val="00EE42C5"/>
    <w:rsid w:val="00EE7BA0"/>
    <w:rsid w:val="00EE7BF2"/>
    <w:rsid w:val="00EE7E1A"/>
    <w:rsid w:val="00EF24BB"/>
    <w:rsid w:val="00EF2829"/>
    <w:rsid w:val="00EF484C"/>
    <w:rsid w:val="00EF4A65"/>
    <w:rsid w:val="00EF561B"/>
    <w:rsid w:val="00EF66BE"/>
    <w:rsid w:val="00EF66D0"/>
    <w:rsid w:val="00EF6A08"/>
    <w:rsid w:val="00EF76A5"/>
    <w:rsid w:val="00EF7750"/>
    <w:rsid w:val="00F007EB"/>
    <w:rsid w:val="00F01FB1"/>
    <w:rsid w:val="00F02259"/>
    <w:rsid w:val="00F040C8"/>
    <w:rsid w:val="00F059B5"/>
    <w:rsid w:val="00F068D3"/>
    <w:rsid w:val="00F07CAE"/>
    <w:rsid w:val="00F10EF7"/>
    <w:rsid w:val="00F14BC7"/>
    <w:rsid w:val="00F15134"/>
    <w:rsid w:val="00F15424"/>
    <w:rsid w:val="00F1559E"/>
    <w:rsid w:val="00F15942"/>
    <w:rsid w:val="00F1610E"/>
    <w:rsid w:val="00F210B1"/>
    <w:rsid w:val="00F21E8F"/>
    <w:rsid w:val="00F225E9"/>
    <w:rsid w:val="00F248E6"/>
    <w:rsid w:val="00F24A8E"/>
    <w:rsid w:val="00F260BD"/>
    <w:rsid w:val="00F270FE"/>
    <w:rsid w:val="00F27C4D"/>
    <w:rsid w:val="00F3017D"/>
    <w:rsid w:val="00F30345"/>
    <w:rsid w:val="00F30AB7"/>
    <w:rsid w:val="00F30FB6"/>
    <w:rsid w:val="00F314EA"/>
    <w:rsid w:val="00F32CCF"/>
    <w:rsid w:val="00F337D4"/>
    <w:rsid w:val="00F352AD"/>
    <w:rsid w:val="00F359FF"/>
    <w:rsid w:val="00F3639D"/>
    <w:rsid w:val="00F36739"/>
    <w:rsid w:val="00F376AC"/>
    <w:rsid w:val="00F40117"/>
    <w:rsid w:val="00F40150"/>
    <w:rsid w:val="00F40CFF"/>
    <w:rsid w:val="00F41F8F"/>
    <w:rsid w:val="00F42F8B"/>
    <w:rsid w:val="00F44627"/>
    <w:rsid w:val="00F4575F"/>
    <w:rsid w:val="00F45F32"/>
    <w:rsid w:val="00F47521"/>
    <w:rsid w:val="00F52BF9"/>
    <w:rsid w:val="00F565F6"/>
    <w:rsid w:val="00F64536"/>
    <w:rsid w:val="00F64762"/>
    <w:rsid w:val="00F64A07"/>
    <w:rsid w:val="00F674C4"/>
    <w:rsid w:val="00F67A2E"/>
    <w:rsid w:val="00F7568E"/>
    <w:rsid w:val="00F7590A"/>
    <w:rsid w:val="00F767D5"/>
    <w:rsid w:val="00F77888"/>
    <w:rsid w:val="00F817A6"/>
    <w:rsid w:val="00F81AEF"/>
    <w:rsid w:val="00F82AD0"/>
    <w:rsid w:val="00F82EA0"/>
    <w:rsid w:val="00F8418B"/>
    <w:rsid w:val="00F8459A"/>
    <w:rsid w:val="00F873EA"/>
    <w:rsid w:val="00F875B3"/>
    <w:rsid w:val="00F90770"/>
    <w:rsid w:val="00F912AE"/>
    <w:rsid w:val="00F91FD6"/>
    <w:rsid w:val="00F9413A"/>
    <w:rsid w:val="00F95426"/>
    <w:rsid w:val="00F96DCF"/>
    <w:rsid w:val="00F972B3"/>
    <w:rsid w:val="00F97884"/>
    <w:rsid w:val="00F979E4"/>
    <w:rsid w:val="00FA0DDA"/>
    <w:rsid w:val="00FA3531"/>
    <w:rsid w:val="00FA4A92"/>
    <w:rsid w:val="00FA4AFB"/>
    <w:rsid w:val="00FA4E01"/>
    <w:rsid w:val="00FA5545"/>
    <w:rsid w:val="00FA754B"/>
    <w:rsid w:val="00FA7D5F"/>
    <w:rsid w:val="00FB0FAE"/>
    <w:rsid w:val="00FB1460"/>
    <w:rsid w:val="00FB1D10"/>
    <w:rsid w:val="00FB1EDD"/>
    <w:rsid w:val="00FB2765"/>
    <w:rsid w:val="00FB356C"/>
    <w:rsid w:val="00FB501A"/>
    <w:rsid w:val="00FB5A53"/>
    <w:rsid w:val="00FB7374"/>
    <w:rsid w:val="00FB7995"/>
    <w:rsid w:val="00FB7EDB"/>
    <w:rsid w:val="00FC00C9"/>
    <w:rsid w:val="00FC0CCA"/>
    <w:rsid w:val="00FC21DE"/>
    <w:rsid w:val="00FC49BC"/>
    <w:rsid w:val="00FC52ED"/>
    <w:rsid w:val="00FC5A81"/>
    <w:rsid w:val="00FC5BF3"/>
    <w:rsid w:val="00FC704C"/>
    <w:rsid w:val="00FC74BB"/>
    <w:rsid w:val="00FD6BBE"/>
    <w:rsid w:val="00FD76F1"/>
    <w:rsid w:val="00FE0517"/>
    <w:rsid w:val="00FE10E2"/>
    <w:rsid w:val="00FE148B"/>
    <w:rsid w:val="00FE289F"/>
    <w:rsid w:val="00FE2C88"/>
    <w:rsid w:val="00FE2EE6"/>
    <w:rsid w:val="00FE2F76"/>
    <w:rsid w:val="00FE5033"/>
    <w:rsid w:val="00FE5C97"/>
    <w:rsid w:val="00FE6D05"/>
    <w:rsid w:val="00FF0458"/>
    <w:rsid w:val="00FF3FB6"/>
    <w:rsid w:val="00FF40C3"/>
    <w:rsid w:val="00FF4974"/>
    <w:rsid w:val="00FF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>
      <o:colormru v:ext="edit" colors="#e7f3cd,#ecf2fa,#d4e2f4,#dee8f6"/>
    </o:shapedefaults>
    <o:shapelayout v:ext="edit">
      <o:idmap v:ext="edit" data="1"/>
    </o:shapelayout>
  </w:shapeDefaults>
  <w:decimalSymbol w:val="."/>
  <w:listSeparator w:val=","/>
  <w14:docId w14:val="63B1D688"/>
  <w15:docId w15:val="{5A55994A-8999-408E-BAE4-D1D37964A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B Lotus"/>
        <w:sz w:val="24"/>
        <w:szCs w:val="28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025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77E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77E6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B46A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83540C"/>
    <w:rPr>
      <w:sz w:val="24"/>
      <w:szCs w:val="24"/>
      <w:lang w:bidi="ar-SA"/>
    </w:rPr>
  </w:style>
  <w:style w:type="character" w:styleId="Hyperlink">
    <w:name w:val="Hyperlink"/>
    <w:rsid w:val="00436DF6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6385"/>
    <w:pPr>
      <w:bidi w:val="0"/>
    </w:pPr>
    <w:rPr>
      <w:rFonts w:ascii="Calibri" w:eastAsia="Calibri" w:hAnsi="Calibri" w:cs="Arial"/>
      <w:sz w:val="20"/>
      <w:szCs w:val="18"/>
      <w:lang w:bidi="hi-IN"/>
    </w:rPr>
  </w:style>
  <w:style w:type="character" w:customStyle="1" w:styleId="FootnoteTextChar">
    <w:name w:val="Footnote Text Char"/>
    <w:link w:val="FootnoteText"/>
    <w:uiPriority w:val="99"/>
    <w:semiHidden/>
    <w:rsid w:val="00876385"/>
    <w:rPr>
      <w:rFonts w:ascii="Calibri" w:eastAsia="Calibri" w:hAnsi="Calibri" w:cs="Arial"/>
      <w:szCs w:val="18"/>
      <w:lang w:bidi="hi-IN"/>
    </w:rPr>
  </w:style>
  <w:style w:type="character" w:styleId="FootnoteReference">
    <w:name w:val="footnote reference"/>
    <w:semiHidden/>
    <w:unhideWhenUsed/>
    <w:rsid w:val="00876385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0011E9"/>
    <w:rPr>
      <w:sz w:val="24"/>
      <w:szCs w:val="24"/>
      <w:lang w:bidi="ar-SA"/>
    </w:rPr>
  </w:style>
  <w:style w:type="paragraph" w:styleId="NoSpacing">
    <w:name w:val="No Spacing"/>
    <w:uiPriority w:val="1"/>
    <w:qFormat/>
    <w:rsid w:val="009D42D6"/>
    <w:rPr>
      <w:rFonts w:asciiTheme="minorHAnsi" w:eastAsiaTheme="minorHAnsi" w:hAnsiTheme="minorHAnsi" w:cstheme="minorBidi"/>
      <w:color w:val="1F497D" w:themeColor="text2"/>
      <w:lang w:bidi="ar-SA"/>
    </w:rPr>
  </w:style>
  <w:style w:type="character" w:customStyle="1" w:styleId="ListParagraphChar">
    <w:name w:val="List Paragraph Char"/>
    <w:link w:val="ListParagraph"/>
    <w:uiPriority w:val="34"/>
    <w:locked/>
    <w:rsid w:val="0075523B"/>
    <w:rPr>
      <w:sz w:val="24"/>
      <w:szCs w:val="24"/>
      <w:lang w:bidi="ar-SA"/>
    </w:rPr>
  </w:style>
  <w:style w:type="paragraph" w:styleId="ListParagraph">
    <w:name w:val="List Paragraph"/>
    <w:basedOn w:val="Normal"/>
    <w:link w:val="ListParagraphChar"/>
    <w:uiPriority w:val="34"/>
    <w:qFormat/>
    <w:rsid w:val="0075523B"/>
    <w:pPr>
      <w:ind w:left="720"/>
      <w:contextualSpacing/>
    </w:pPr>
  </w:style>
  <w:style w:type="character" w:styleId="HTMLCite">
    <w:name w:val="HTML Cite"/>
    <w:basedOn w:val="DefaultParagraphFont"/>
    <w:uiPriority w:val="99"/>
    <w:unhideWhenUsed/>
    <w:rsid w:val="0075523B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320F3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E2C88"/>
    <w:pPr>
      <w:bidi/>
    </w:pPr>
    <w:rPr>
      <w:rFonts w:asciiTheme="minorHAnsi" w:eastAsiaTheme="minorHAnsi" w:hAnsiTheme="minorHAnsi"/>
      <w:sz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262B5"/>
    <w:rPr>
      <w:b/>
      <w:bCs/>
    </w:rPr>
  </w:style>
  <w:style w:type="paragraph" w:styleId="NormalWeb">
    <w:name w:val="Normal (Web)"/>
    <w:basedOn w:val="Normal"/>
    <w:uiPriority w:val="99"/>
    <w:unhideWhenUsed/>
    <w:rsid w:val="00A262B5"/>
    <w:pPr>
      <w:bidi w:val="0"/>
      <w:spacing w:before="100" w:beforeAutospacing="1" w:after="100" w:afterAutospacing="1"/>
    </w:pPr>
    <w:rPr>
      <w:rFonts w:cs="Times New Roman"/>
      <w:szCs w:val="24"/>
      <w:lang w:bidi="ar-SA"/>
    </w:rPr>
  </w:style>
  <w:style w:type="character" w:styleId="CommentReference">
    <w:name w:val="annotation reference"/>
    <w:basedOn w:val="DefaultParagraphFont"/>
    <w:semiHidden/>
    <w:unhideWhenUsed/>
    <w:rsid w:val="00E246A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246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246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246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246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hammadi\AppData\Roaming\EOrg\2864\newFileName636685540944405429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59658-E9B1-47C7-9251-31E43C45F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newFileName636685540944405429</Template>
  <TotalTime>10</TotalTime>
  <Pages>3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oerp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Mohammadi</dc:creator>
  <cp:lastModifiedBy>TRC</cp:lastModifiedBy>
  <cp:revision>4</cp:revision>
  <cp:lastPrinted>2025-08-26T05:51:00Z</cp:lastPrinted>
  <dcterms:created xsi:type="dcterms:W3CDTF">2025-08-26T08:16:00Z</dcterms:created>
  <dcterms:modified xsi:type="dcterms:W3CDTF">2025-09-29T05:48:00Z</dcterms:modified>
</cp:coreProperties>
</file>